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57" w:type="dxa"/>
          <w:right w:w="0" w:type="dxa"/>
        </w:tblCellMar>
        <w:tblLook w:val="04A0" w:firstRow="1" w:lastRow="0" w:firstColumn="1" w:lastColumn="0" w:noHBand="0" w:noVBand="1"/>
      </w:tblPr>
      <w:tblGrid>
        <w:gridCol w:w="2410"/>
        <w:gridCol w:w="7218"/>
      </w:tblGrid>
      <w:tr w:rsidR="002B50C1" w:rsidRPr="006860AB" w14:paraId="37D0F584" w14:textId="77777777" w:rsidTr="00AF5CA9">
        <w:trPr>
          <w:trHeight w:val="290"/>
        </w:trPr>
        <w:sdt>
          <w:sdtPr>
            <w:id w:val="1561990058"/>
            <w:placeholder>
              <w:docPart w:val="82421A56CBEA45209A0E6301BC8B3648"/>
            </w:placeholder>
            <w:date w:fullDate="2026-01-30T00:00:00Z">
              <w:dateFormat w:val="dd.MM.yyyy"/>
              <w:lid w:val="de-CH"/>
              <w:storeMappedDataAs w:val="dateTime"/>
              <w:calendar w:val="gregorian"/>
            </w:date>
          </w:sdtPr>
          <w:sdtEndPr/>
          <w:sdtContent>
            <w:tc>
              <w:tcPr>
                <w:tcW w:w="9628" w:type="dxa"/>
                <w:gridSpan w:val="2"/>
              </w:tcPr>
              <w:p w14:paraId="584A5CA4" w14:textId="1A296F85" w:rsidR="002B50C1" w:rsidRPr="00146CC5" w:rsidRDefault="00173BEB" w:rsidP="00CF0AA3">
                <w:pPr>
                  <w:pStyle w:val="TableRight"/>
                </w:pPr>
                <w:r>
                  <w:rPr>
                    <w:lang w:val="de-CH"/>
                  </w:rPr>
                  <w:t>30.01.2026</w:t>
                </w:r>
              </w:p>
            </w:tc>
          </w:sdtContent>
        </w:sdt>
      </w:tr>
      <w:tr w:rsidR="006860AB" w:rsidRPr="006860AB" w14:paraId="304D5DE3" w14:textId="77777777" w:rsidTr="00AF5CA9">
        <w:trPr>
          <w:trHeight w:val="290"/>
        </w:trPr>
        <w:bookmarkStart w:id="0" w:name="Title" w:displacedByCustomXml="next"/>
        <w:sdt>
          <w:sdtPr>
            <w:id w:val="2017179969"/>
            <w:placeholder>
              <w:docPart w:val="3983B4EACFA14BC39322FD2E6D4734E3"/>
            </w:placeholder>
          </w:sdtPr>
          <w:sdtEndPr/>
          <w:sdtContent>
            <w:tc>
              <w:tcPr>
                <w:tcW w:w="9628" w:type="dxa"/>
                <w:gridSpan w:val="2"/>
              </w:tcPr>
              <w:p w14:paraId="66679F0B" w14:textId="6E7C6826" w:rsidR="006860AB" w:rsidRPr="006860AB" w:rsidRDefault="00FA03DE" w:rsidP="00FA03DE">
                <w:pPr>
                  <w:pStyle w:val="DocTitle"/>
                </w:pPr>
                <w:r>
                  <w:t>Expression of Interest</w:t>
                </w:r>
              </w:p>
            </w:tc>
          </w:sdtContent>
        </w:sdt>
        <w:bookmarkEnd w:id="0" w:displacedByCustomXml="prev"/>
      </w:tr>
      <w:tr w:rsidR="003A6485" w:rsidRPr="006860AB" w14:paraId="59CB576D" w14:textId="77777777" w:rsidTr="00AF5CA9">
        <w:trPr>
          <w:trHeight w:val="289"/>
        </w:trPr>
        <w:tc>
          <w:tcPr>
            <w:tcW w:w="9628" w:type="dxa"/>
            <w:gridSpan w:val="2"/>
          </w:tcPr>
          <w:bookmarkStart w:id="1" w:name="FormName" w:displacedByCustomXml="next"/>
          <w:sdt>
            <w:sdtPr>
              <w:alias w:val="FormName"/>
              <w:tag w:val="FormName"/>
              <w:id w:val="-1840759078"/>
              <w:placeholder>
                <w:docPart w:val="311D0223553249459AD8BB06DF813FA4"/>
              </w:placeholder>
              <w:text/>
            </w:sdtPr>
            <w:sdtEndPr/>
            <w:sdtContent>
              <w:p w14:paraId="23178EBB" w14:textId="2C0ACEC5" w:rsidR="003A6485" w:rsidRPr="003A6485" w:rsidRDefault="00FA03DE" w:rsidP="00FE2AB4">
                <w:pPr>
                  <w:pStyle w:val="FormName"/>
                </w:pPr>
                <w:r w:rsidRPr="00FA03DE">
                  <w:t>To participate in the Core Principles Workshop in Basel</w:t>
                </w:r>
              </w:p>
            </w:sdtContent>
          </w:sdt>
          <w:bookmarkEnd w:id="1" w:displacedByCustomXml="prev"/>
        </w:tc>
      </w:tr>
      <w:tr w:rsidR="00442005" w14:paraId="2DA05659" w14:textId="77777777" w:rsidTr="00AF5CA9">
        <w:trPr>
          <w:trHeight w:val="339"/>
        </w:trPr>
        <w:tc>
          <w:tcPr>
            <w:tcW w:w="2410" w:type="dxa"/>
          </w:tcPr>
          <w:p w14:paraId="68E5D2FA" w14:textId="77777777" w:rsidR="00442005" w:rsidRPr="00F82EBD" w:rsidRDefault="00442005" w:rsidP="00442005">
            <w:pPr>
              <w:pStyle w:val="TableLeft"/>
            </w:pPr>
          </w:p>
        </w:tc>
        <w:tc>
          <w:tcPr>
            <w:tcW w:w="7218" w:type="dxa"/>
          </w:tcPr>
          <w:p w14:paraId="53DBAD9E" w14:textId="77777777" w:rsidR="00442005" w:rsidRPr="00F82EBD" w:rsidRDefault="00442005" w:rsidP="00442005">
            <w:pPr>
              <w:pStyle w:val="TableLeft"/>
            </w:pPr>
          </w:p>
        </w:tc>
      </w:tr>
    </w:tbl>
    <w:p w14:paraId="35976CFD" w14:textId="7AD8402A" w:rsidR="00FA03DE" w:rsidRPr="00007802" w:rsidRDefault="00FA03DE" w:rsidP="00007802">
      <w:pPr>
        <w:tabs>
          <w:tab w:val="left" w:pos="480"/>
        </w:tabs>
        <w:rPr>
          <w:rFonts w:ascii="Segoe UI" w:hAnsi="Segoe UI" w:cs="Segoe UI"/>
          <w:bCs/>
          <w:color w:val="000000" w:themeColor="text1"/>
        </w:rPr>
      </w:pPr>
      <w:bookmarkStart w:id="2" w:name="_Toc171902076"/>
      <w:bookmarkStart w:id="3" w:name="_Toc175134132"/>
      <w:bookmarkStart w:id="4" w:name="_Toc170842040"/>
      <w:r w:rsidRPr="00007802">
        <w:rPr>
          <w:rFonts w:ascii="Segoe UI" w:hAnsi="Segoe UI" w:cs="Segoe UI"/>
          <w:bCs/>
          <w:color w:val="000000" w:themeColor="text1"/>
        </w:rPr>
        <w:t xml:space="preserve">The Core Principles Workshop represents the first step in a four-step structured and </w:t>
      </w:r>
      <w:r w:rsidR="00AC6AF5" w:rsidRPr="00007802">
        <w:rPr>
          <w:rFonts w:ascii="Segoe UI" w:hAnsi="Segoe UI" w:cs="Segoe UI"/>
          <w:bCs/>
          <w:color w:val="000000" w:themeColor="text1"/>
        </w:rPr>
        <w:t xml:space="preserve">standardised </w:t>
      </w:r>
      <w:r w:rsidRPr="00007802">
        <w:rPr>
          <w:rFonts w:ascii="Segoe UI" w:hAnsi="Segoe UI" w:cs="Segoe UI"/>
          <w:bCs/>
          <w:color w:val="000000" w:themeColor="text1"/>
        </w:rPr>
        <w:t xml:space="preserve">training </w:t>
      </w:r>
      <w:r w:rsidR="00AC6AF5" w:rsidRPr="00007802">
        <w:rPr>
          <w:rFonts w:ascii="Segoe UI" w:hAnsi="Segoe UI" w:cs="Segoe UI"/>
          <w:bCs/>
          <w:color w:val="000000" w:themeColor="text1"/>
        </w:rPr>
        <w:t xml:space="preserve">programme </w:t>
      </w:r>
      <w:r w:rsidRPr="00007802">
        <w:rPr>
          <w:rFonts w:ascii="Segoe UI" w:hAnsi="Segoe UI" w:cs="Segoe UI"/>
          <w:bCs/>
          <w:color w:val="000000" w:themeColor="text1"/>
        </w:rPr>
        <w:t xml:space="preserve">as prescribed by the </w:t>
      </w:r>
      <w:hyperlink r:id="rId12" w:history="1">
        <w:r w:rsidRPr="00007802">
          <w:rPr>
            <w:rStyle w:val="Hyperlink"/>
            <w:rFonts w:ascii="Segoe UI" w:hAnsi="Segoe UI" w:cs="Segoe UI"/>
            <w:bCs/>
          </w:rPr>
          <w:t xml:space="preserve">IADI </w:t>
        </w:r>
        <w:r w:rsidR="00B3069F" w:rsidRPr="00007802">
          <w:rPr>
            <w:rStyle w:val="Hyperlink"/>
            <w:rFonts w:ascii="Segoe UI" w:hAnsi="Segoe UI" w:cs="Segoe UI"/>
            <w:bCs/>
          </w:rPr>
          <w:t xml:space="preserve">Revised </w:t>
        </w:r>
        <w:r w:rsidRPr="00007802">
          <w:rPr>
            <w:rStyle w:val="Hyperlink"/>
            <w:rFonts w:ascii="Segoe UI" w:hAnsi="Segoe UI" w:cs="Segoe UI"/>
            <w:bCs/>
          </w:rPr>
          <w:t>Core Principles Training Programme</w:t>
        </w:r>
      </w:hyperlink>
      <w:r w:rsidRPr="00007802">
        <w:rPr>
          <w:rFonts w:ascii="Segoe UI" w:hAnsi="Segoe UI" w:cs="Segoe UI"/>
          <w:bCs/>
          <w:color w:val="000000" w:themeColor="text1"/>
        </w:rPr>
        <w:t xml:space="preserve">. Participants in this workshop will gain a thorough understanding of the development and purpose of the Core Principles (CPs) and their Essential Criteria. Participants are expected to become the source of information about the CPs for their agencies, capable of conducting a self-assessment of compliance with the CPs and be able to provide support to regional IADI training events. </w:t>
      </w:r>
    </w:p>
    <w:p w14:paraId="0D3D01C7" w14:textId="1FE78144" w:rsidR="00FA03DE" w:rsidRPr="00007802" w:rsidRDefault="00FA03DE" w:rsidP="00007802">
      <w:pPr>
        <w:tabs>
          <w:tab w:val="left" w:pos="480"/>
        </w:tabs>
        <w:spacing w:before="0" w:after="0"/>
        <w:rPr>
          <w:rFonts w:ascii="Segoe UI" w:hAnsi="Segoe UI" w:cs="Segoe UI"/>
          <w:bCs/>
          <w:color w:val="000000" w:themeColor="text1"/>
        </w:rPr>
      </w:pPr>
      <w:r w:rsidRPr="00007802">
        <w:rPr>
          <w:rFonts w:ascii="Segoe UI" w:hAnsi="Segoe UI" w:cs="Segoe UI"/>
          <w:bCs/>
          <w:color w:val="000000" w:themeColor="text1"/>
        </w:rPr>
        <w:t>For those Members interested in continuing their training and becoming Practitioners under the IADI Core Principles Training Programme, this workshop is a prerequisite</w:t>
      </w:r>
      <w:r w:rsidR="003D3DB7" w:rsidRPr="00007802">
        <w:rPr>
          <w:rFonts w:ascii="Segoe UI" w:hAnsi="Segoe UI" w:cs="Segoe UI"/>
          <w:bCs/>
          <w:color w:val="000000" w:themeColor="text1"/>
        </w:rPr>
        <w:t>.</w:t>
      </w:r>
    </w:p>
    <w:p w14:paraId="26B1C57B" w14:textId="77777777" w:rsidR="003D3DB7" w:rsidRPr="00007802" w:rsidRDefault="003D3DB7" w:rsidP="00007802">
      <w:pPr>
        <w:pStyle w:val="Paragraph"/>
        <w:rPr>
          <w:lang w:eastAsia="en-US"/>
        </w:rPr>
      </w:pPr>
    </w:p>
    <w:p w14:paraId="69E4D1A6" w14:textId="02E16221" w:rsidR="00E55554" w:rsidRPr="00007802" w:rsidRDefault="00682A16" w:rsidP="00007802">
      <w:pPr>
        <w:pStyle w:val="Title"/>
        <w:spacing w:before="0" w:after="0"/>
        <w:rPr>
          <w:sz w:val="22"/>
          <w:szCs w:val="22"/>
        </w:rPr>
      </w:pPr>
      <w:bookmarkStart w:id="5" w:name="_Toc170842041"/>
      <w:bookmarkStart w:id="6" w:name="_Toc171902077"/>
      <w:bookmarkStart w:id="7" w:name="_Toc175134134"/>
      <w:bookmarkEnd w:id="2"/>
      <w:bookmarkEnd w:id="3"/>
      <w:bookmarkEnd w:id="4"/>
      <w:r w:rsidRPr="00007802">
        <w:rPr>
          <w:sz w:val="22"/>
          <w:szCs w:val="22"/>
        </w:rPr>
        <w:t xml:space="preserve">Minimum Requirements </w:t>
      </w:r>
    </w:p>
    <w:p w14:paraId="58794227" w14:textId="41B00A72" w:rsidR="00682A16" w:rsidRPr="00343548" w:rsidRDefault="00682A16" w:rsidP="00007802">
      <w:pPr>
        <w:pStyle w:val="BulletsL1"/>
      </w:pPr>
      <w:r w:rsidRPr="00343548">
        <w:t>The participant must be staff of an IADI Member.</w:t>
      </w:r>
    </w:p>
    <w:p w14:paraId="3EEBC987" w14:textId="5C0D492E" w:rsidR="00682A16" w:rsidRPr="00343548" w:rsidRDefault="00682A16" w:rsidP="00007802">
      <w:pPr>
        <w:pStyle w:val="BulletsL1"/>
      </w:pPr>
      <w:r w:rsidRPr="00343548">
        <w:t xml:space="preserve">Participants are expected to have a minimum of two years of relevant work experience, good knowledge about deposit insurance matters (via participating in a self-assessment process, completing the relevant FSI Connect tutorials, or other relevant experience) and an interest in deepening their knowledge of the CPs and the elements used to evaluate compliance with the CPs.  </w:t>
      </w:r>
    </w:p>
    <w:p w14:paraId="769F2771" w14:textId="55066AF0" w:rsidR="00682A16" w:rsidRPr="00343548" w:rsidRDefault="00682A16" w:rsidP="00007802">
      <w:pPr>
        <w:pStyle w:val="BulletsL1"/>
      </w:pPr>
      <w:r w:rsidRPr="00343548">
        <w:t xml:space="preserve">The participant must be a mid-level to senior official in their deposit insurance agency.  </w:t>
      </w:r>
    </w:p>
    <w:p w14:paraId="18B32A6D" w14:textId="4E7F2930" w:rsidR="00BC7605" w:rsidRPr="00343548" w:rsidRDefault="00682A16" w:rsidP="00007802">
      <w:pPr>
        <w:pStyle w:val="BulletsL1"/>
      </w:pPr>
      <w:r w:rsidRPr="00343548">
        <w:t xml:space="preserve">The participant must have approval or support from their deposit insurance agency. </w:t>
      </w:r>
      <w:bookmarkEnd w:id="5"/>
      <w:bookmarkEnd w:id="6"/>
      <w:bookmarkEnd w:id="7"/>
    </w:p>
    <w:p w14:paraId="49173AF1" w14:textId="77777777" w:rsidR="00007802" w:rsidRPr="00343548" w:rsidRDefault="00007802" w:rsidP="00007802">
      <w:pPr>
        <w:pStyle w:val="BulletsL1"/>
        <w:numPr>
          <w:ilvl w:val="0"/>
          <w:numId w:val="0"/>
        </w:numPr>
        <w:ind w:left="425"/>
      </w:pPr>
    </w:p>
    <w:p w14:paraId="0DAF36C8" w14:textId="498C61E0" w:rsidR="00007802" w:rsidRPr="00007802" w:rsidRDefault="00007802" w:rsidP="00007802">
      <w:pPr>
        <w:pStyle w:val="Title"/>
        <w:spacing w:before="0" w:after="0"/>
        <w:rPr>
          <w:sz w:val="22"/>
          <w:szCs w:val="22"/>
        </w:rPr>
      </w:pPr>
      <w:bookmarkStart w:id="8" w:name="_Toc175134133"/>
      <w:r w:rsidRPr="00007802">
        <w:rPr>
          <w:sz w:val="22"/>
          <w:szCs w:val="22"/>
        </w:rPr>
        <w:t xml:space="preserve">Additional Information </w:t>
      </w:r>
    </w:p>
    <w:p w14:paraId="61DF8811" w14:textId="1C79F4C0" w:rsidR="00682A16" w:rsidRPr="00007802" w:rsidRDefault="00682A16" w:rsidP="00007802">
      <w:pPr>
        <w:pStyle w:val="Heading1"/>
        <w:tabs>
          <w:tab w:val="clear" w:pos="794"/>
        </w:tabs>
        <w:spacing w:before="0" w:after="0"/>
        <w:rPr>
          <w:color w:val="auto"/>
          <w:sz w:val="22"/>
          <w:szCs w:val="22"/>
        </w:rPr>
      </w:pPr>
      <w:r w:rsidRPr="00007802">
        <w:rPr>
          <w:color w:val="auto"/>
          <w:sz w:val="22"/>
          <w:szCs w:val="22"/>
        </w:rPr>
        <w:t xml:space="preserve">If you are interested in participating in this workshop and meet the criteria above, please complete the following sections. </w:t>
      </w:r>
      <w:bookmarkEnd w:id="8"/>
    </w:p>
    <w:p w14:paraId="5F4E7FC7" w14:textId="77777777" w:rsidR="00007802" w:rsidRPr="00007802" w:rsidRDefault="00007802" w:rsidP="00007802">
      <w:pPr>
        <w:pStyle w:val="Paragraph"/>
        <w:rPr>
          <w:lang w:eastAsia="en-US"/>
        </w:rPr>
      </w:pPr>
    </w:p>
    <w:p w14:paraId="7E24F5E0" w14:textId="0D8EEAE3" w:rsidR="00682A16" w:rsidRPr="00343548" w:rsidRDefault="00682A16" w:rsidP="00007802">
      <w:pPr>
        <w:pStyle w:val="List1"/>
      </w:pPr>
      <w:r w:rsidRPr="00343548">
        <w:t>Please provide your personal details in the table below.</w:t>
      </w:r>
    </w:p>
    <w:p w14:paraId="2CD8A06B" w14:textId="77777777" w:rsidR="00682A16" w:rsidRPr="00007802" w:rsidRDefault="00682A16" w:rsidP="00007802">
      <w:pPr>
        <w:pStyle w:val="Paragraph"/>
        <w:ind w:left="2160"/>
        <w:rPr>
          <w:lang w:eastAsia="en-US"/>
        </w:rPr>
      </w:pPr>
    </w:p>
    <w:tbl>
      <w:tblPr>
        <w:tblStyle w:val="TableGrid"/>
        <w:tblW w:w="9754"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CellMar>
          <w:top w:w="28" w:type="dxa"/>
          <w:left w:w="57" w:type="dxa"/>
          <w:bottom w:w="57" w:type="dxa"/>
          <w:right w:w="57" w:type="dxa"/>
        </w:tblCellMar>
        <w:tblLook w:val="0600" w:firstRow="0" w:lastRow="0" w:firstColumn="0" w:lastColumn="0" w:noHBand="1" w:noVBand="1"/>
      </w:tblPr>
      <w:tblGrid>
        <w:gridCol w:w="2397"/>
        <w:gridCol w:w="1863"/>
        <w:gridCol w:w="1864"/>
        <w:gridCol w:w="1863"/>
        <w:gridCol w:w="1767"/>
      </w:tblGrid>
      <w:tr w:rsidR="00682A16" w:rsidRPr="00007802" w14:paraId="61B60DE6" w14:textId="7DF472AF" w:rsidTr="003D3DB7">
        <w:trPr>
          <w:trHeight w:val="296"/>
        </w:trPr>
        <w:tc>
          <w:tcPr>
            <w:tcW w:w="2397" w:type="dxa"/>
            <w:vAlign w:val="bottom"/>
          </w:tcPr>
          <w:p w14:paraId="7B41D04D" w14:textId="170A02DA" w:rsidR="00682A16" w:rsidRPr="00007802" w:rsidRDefault="00682A16" w:rsidP="00007802">
            <w:pPr>
              <w:pStyle w:val="TableHeader"/>
              <w:jc w:val="center"/>
              <w:rPr>
                <w:sz w:val="22"/>
                <w:szCs w:val="22"/>
              </w:rPr>
            </w:pPr>
            <w:r w:rsidRPr="00007802">
              <w:rPr>
                <w:sz w:val="22"/>
                <w:szCs w:val="22"/>
              </w:rPr>
              <w:t>Name</w:t>
            </w:r>
          </w:p>
        </w:tc>
        <w:tc>
          <w:tcPr>
            <w:tcW w:w="1863" w:type="dxa"/>
            <w:vAlign w:val="bottom"/>
          </w:tcPr>
          <w:p w14:paraId="26E10D70" w14:textId="001A2DAD" w:rsidR="00682A16" w:rsidRPr="00007802" w:rsidRDefault="00682A16" w:rsidP="00007802">
            <w:pPr>
              <w:pStyle w:val="TableHeaderRight"/>
              <w:jc w:val="center"/>
              <w:rPr>
                <w:sz w:val="22"/>
                <w:szCs w:val="22"/>
              </w:rPr>
            </w:pPr>
            <w:r w:rsidRPr="00007802">
              <w:rPr>
                <w:sz w:val="22"/>
                <w:szCs w:val="22"/>
              </w:rPr>
              <w:t>Surname</w:t>
            </w:r>
          </w:p>
        </w:tc>
        <w:tc>
          <w:tcPr>
            <w:tcW w:w="1864" w:type="dxa"/>
            <w:vAlign w:val="bottom"/>
          </w:tcPr>
          <w:p w14:paraId="22CD5815" w14:textId="419AF67C" w:rsidR="00682A16" w:rsidRPr="00007802" w:rsidRDefault="00682A16" w:rsidP="00007802">
            <w:pPr>
              <w:pStyle w:val="TableHeaderRight"/>
              <w:jc w:val="center"/>
              <w:rPr>
                <w:sz w:val="22"/>
                <w:szCs w:val="22"/>
              </w:rPr>
            </w:pPr>
            <w:r w:rsidRPr="00007802">
              <w:rPr>
                <w:sz w:val="22"/>
                <w:szCs w:val="22"/>
              </w:rPr>
              <w:t>Title</w:t>
            </w:r>
          </w:p>
        </w:tc>
        <w:tc>
          <w:tcPr>
            <w:tcW w:w="1863" w:type="dxa"/>
            <w:vAlign w:val="bottom"/>
          </w:tcPr>
          <w:p w14:paraId="3AB8E1AA" w14:textId="6E630AFD" w:rsidR="00682A16" w:rsidRPr="00007802" w:rsidRDefault="00682A16" w:rsidP="00007802">
            <w:pPr>
              <w:pStyle w:val="TableHeaderRight"/>
              <w:jc w:val="center"/>
              <w:rPr>
                <w:sz w:val="22"/>
                <w:szCs w:val="22"/>
              </w:rPr>
            </w:pPr>
            <w:r w:rsidRPr="00007802">
              <w:rPr>
                <w:sz w:val="22"/>
                <w:szCs w:val="22"/>
              </w:rPr>
              <w:t>Jurisdiction</w:t>
            </w:r>
          </w:p>
        </w:tc>
        <w:tc>
          <w:tcPr>
            <w:tcW w:w="1767" w:type="dxa"/>
          </w:tcPr>
          <w:p w14:paraId="25E0A713" w14:textId="735F3093" w:rsidR="00682A16" w:rsidRPr="00007802" w:rsidRDefault="00682A16" w:rsidP="00007802">
            <w:pPr>
              <w:pStyle w:val="TableHeaderRight"/>
              <w:jc w:val="center"/>
              <w:rPr>
                <w:sz w:val="22"/>
                <w:szCs w:val="22"/>
              </w:rPr>
            </w:pPr>
            <w:r w:rsidRPr="00007802">
              <w:rPr>
                <w:sz w:val="22"/>
                <w:szCs w:val="22"/>
              </w:rPr>
              <w:t>Email Address</w:t>
            </w:r>
          </w:p>
        </w:tc>
      </w:tr>
      <w:tr w:rsidR="00682A16" w:rsidRPr="00007802" w14:paraId="79B64604" w14:textId="3676555A" w:rsidTr="003D3DB7">
        <w:trPr>
          <w:trHeight w:val="291"/>
        </w:trPr>
        <w:tc>
          <w:tcPr>
            <w:tcW w:w="2397" w:type="dxa"/>
          </w:tcPr>
          <w:p w14:paraId="204013E9" w14:textId="25E5424C" w:rsidR="00682A16" w:rsidRPr="00007802" w:rsidRDefault="00682A16" w:rsidP="00007802">
            <w:pPr>
              <w:pStyle w:val="TableLeft"/>
            </w:pPr>
          </w:p>
        </w:tc>
        <w:tc>
          <w:tcPr>
            <w:tcW w:w="1863" w:type="dxa"/>
          </w:tcPr>
          <w:p w14:paraId="5548A5F0" w14:textId="77777777" w:rsidR="00682A16" w:rsidRPr="00007802" w:rsidRDefault="00682A16" w:rsidP="00007802">
            <w:pPr>
              <w:pStyle w:val="TableRight"/>
              <w:jc w:val="both"/>
            </w:pPr>
          </w:p>
        </w:tc>
        <w:tc>
          <w:tcPr>
            <w:tcW w:w="1864" w:type="dxa"/>
          </w:tcPr>
          <w:p w14:paraId="5F12CF4A" w14:textId="77777777" w:rsidR="00682A16" w:rsidRPr="00007802" w:rsidRDefault="00682A16" w:rsidP="00007802">
            <w:pPr>
              <w:pStyle w:val="TableRight"/>
              <w:jc w:val="both"/>
            </w:pPr>
          </w:p>
        </w:tc>
        <w:tc>
          <w:tcPr>
            <w:tcW w:w="1863" w:type="dxa"/>
          </w:tcPr>
          <w:p w14:paraId="6FA72152" w14:textId="77777777" w:rsidR="00682A16" w:rsidRPr="00007802" w:rsidRDefault="00682A16" w:rsidP="00007802">
            <w:pPr>
              <w:pStyle w:val="TableRight"/>
            </w:pPr>
          </w:p>
        </w:tc>
        <w:tc>
          <w:tcPr>
            <w:tcW w:w="1767" w:type="dxa"/>
          </w:tcPr>
          <w:p w14:paraId="74B5222D" w14:textId="77777777" w:rsidR="00682A16" w:rsidRPr="00007802" w:rsidRDefault="00682A16" w:rsidP="00007802">
            <w:pPr>
              <w:pStyle w:val="TableRight"/>
            </w:pPr>
          </w:p>
        </w:tc>
      </w:tr>
    </w:tbl>
    <w:p w14:paraId="728938F1" w14:textId="77777777" w:rsidR="00682A16" w:rsidRPr="00007802" w:rsidRDefault="00682A16" w:rsidP="00007802">
      <w:pPr>
        <w:spacing w:line="360" w:lineRule="auto"/>
        <w:rPr>
          <w:rFonts w:ascii="Segoe UI" w:hAnsi="Segoe UI" w:cs="Segoe UI"/>
          <w:color w:val="000000" w:themeColor="text1"/>
          <w:lang w:val="en-CA"/>
        </w:rPr>
      </w:pPr>
    </w:p>
    <w:p w14:paraId="0EE111BD" w14:textId="55784332" w:rsidR="00682A16" w:rsidRPr="00007802" w:rsidRDefault="00682A16" w:rsidP="00007802">
      <w:pPr>
        <w:pStyle w:val="List1"/>
      </w:pPr>
      <w:r w:rsidRPr="00007802">
        <w:t>Do you plan to continue with the rest of the IADI Core Principles Training Programme to become a Practitioner or are you only interested in the Core Principles Workshop?</w:t>
      </w:r>
    </w:p>
    <w:p w14:paraId="6B7239E1" w14:textId="77777777" w:rsidR="00682A16" w:rsidRPr="00007802" w:rsidRDefault="00682A16" w:rsidP="00007802">
      <w:pPr>
        <w:rPr>
          <w:rFonts w:ascii="Segoe UI" w:hAnsi="Segoe UI" w:cs="Segoe UI"/>
          <w:color w:val="000000" w:themeColor="text1"/>
          <w:lang w:val="en-CA"/>
        </w:rPr>
      </w:pPr>
      <w:r w:rsidRPr="00007802">
        <w:rPr>
          <w:rFonts w:ascii="Segoe UI" w:hAnsi="Segoe UI" w:cs="Segoe UI"/>
          <w:color w:val="000000" w:themeColor="text1"/>
          <w:lang w:val="en-CA"/>
        </w:rPr>
        <w:t>…………………………………………………………………………………………………………………………………………………..</w:t>
      </w:r>
    </w:p>
    <w:p w14:paraId="18234BC0" w14:textId="77777777" w:rsidR="00682A16" w:rsidRPr="00007802" w:rsidRDefault="00682A16" w:rsidP="00007802">
      <w:pPr>
        <w:rPr>
          <w:rFonts w:ascii="Segoe UI" w:hAnsi="Segoe UI" w:cs="Segoe UI"/>
          <w:color w:val="000000" w:themeColor="text1"/>
          <w:lang w:val="en-CA"/>
        </w:rPr>
      </w:pPr>
    </w:p>
    <w:p w14:paraId="1D1DC484" w14:textId="2B7E0768" w:rsidR="00682A16" w:rsidRPr="00007802" w:rsidRDefault="00682A16" w:rsidP="00007802">
      <w:pPr>
        <w:pStyle w:val="List1"/>
      </w:pPr>
      <w:r w:rsidRPr="00007802">
        <w:lastRenderedPageBreak/>
        <w:t xml:space="preserve">Please indicate that you have support from your organisation to attend this workshop to be held in Basel from 20 – 24 April 2026. </w:t>
      </w:r>
    </w:p>
    <w:p w14:paraId="1A08C589" w14:textId="77777777" w:rsidR="00682A16" w:rsidRPr="00007802" w:rsidRDefault="00682A16" w:rsidP="00007802">
      <w:pPr>
        <w:rPr>
          <w:rFonts w:ascii="Segoe UI" w:hAnsi="Segoe UI" w:cs="Segoe UI"/>
          <w:color w:val="000000" w:themeColor="text1"/>
          <w:lang w:val="en-CA"/>
        </w:rPr>
      </w:pPr>
      <w:r w:rsidRPr="00007802">
        <w:rPr>
          <w:rFonts w:ascii="Segoe UI" w:hAnsi="Segoe UI" w:cs="Segoe UI"/>
          <w:color w:val="000000" w:themeColor="text1"/>
          <w:lang w:val="en-CA"/>
        </w:rPr>
        <w:t>………………………………………………………………………………………………………………………………………………….</w:t>
      </w:r>
    </w:p>
    <w:p w14:paraId="5D8EDA7B" w14:textId="77777777" w:rsidR="00682A16" w:rsidRPr="00007802" w:rsidRDefault="00682A16" w:rsidP="00007802">
      <w:pPr>
        <w:pStyle w:val="ListParagraph"/>
        <w:spacing w:line="360" w:lineRule="auto"/>
        <w:ind w:left="714"/>
        <w:jc w:val="both"/>
        <w:rPr>
          <w:rFonts w:ascii="Segoe UI" w:hAnsi="Segoe UI" w:cs="Segoe UI"/>
          <w:color w:val="000000" w:themeColor="text1"/>
          <w:sz w:val="22"/>
          <w:szCs w:val="22"/>
          <w:lang w:val="en-CA"/>
        </w:rPr>
      </w:pPr>
    </w:p>
    <w:p w14:paraId="4C6085FC" w14:textId="77777777" w:rsidR="00682A16" w:rsidRPr="00343548" w:rsidRDefault="00682A16" w:rsidP="00007802">
      <w:pPr>
        <w:pStyle w:val="List1"/>
      </w:pPr>
      <w:r w:rsidRPr="00343548">
        <w:t>Please attach your CV or list your experience with the IADI Core Principles here.</w:t>
      </w:r>
    </w:p>
    <w:p w14:paraId="2E010491" w14:textId="77777777" w:rsidR="00682A16" w:rsidRPr="00007802" w:rsidRDefault="00682A16" w:rsidP="00007802">
      <w:pPr>
        <w:rPr>
          <w:rFonts w:ascii="Segoe UI" w:hAnsi="Segoe UI" w:cs="Segoe UI"/>
          <w:color w:val="000000" w:themeColor="text1"/>
          <w:lang w:val="en-CA"/>
        </w:rPr>
      </w:pPr>
      <w:r w:rsidRPr="00007802">
        <w:rPr>
          <w:rFonts w:ascii="Segoe UI" w:hAnsi="Segoe UI" w:cs="Segoe UI"/>
          <w:color w:val="000000" w:themeColor="text1"/>
          <w:lang w:val="en-CA"/>
        </w:rPr>
        <w:t>…………………………………………………………………………………………………………………………………………………..</w:t>
      </w:r>
    </w:p>
    <w:p w14:paraId="7818F75A" w14:textId="77777777" w:rsidR="00682A16" w:rsidRPr="00007802" w:rsidRDefault="00682A16" w:rsidP="00007802">
      <w:pPr>
        <w:rPr>
          <w:rFonts w:ascii="Segoe UI" w:hAnsi="Segoe UI" w:cs="Segoe UI"/>
          <w:color w:val="000000" w:themeColor="text1"/>
          <w:lang w:val="en-CA"/>
        </w:rPr>
      </w:pPr>
    </w:p>
    <w:p w14:paraId="52AFE2B7" w14:textId="01E8D918" w:rsidR="00682A16" w:rsidRPr="00007802" w:rsidRDefault="00682A16" w:rsidP="00007802">
      <w:pPr>
        <w:spacing w:line="360" w:lineRule="auto"/>
        <w:rPr>
          <w:rFonts w:ascii="Segoe UI" w:hAnsi="Segoe UI" w:cs="Segoe UI"/>
          <w:lang w:val="en-CA"/>
        </w:rPr>
      </w:pPr>
      <w:r w:rsidRPr="00007802">
        <w:rPr>
          <w:rFonts w:ascii="Segoe UI" w:hAnsi="Segoe UI" w:cs="Segoe UI"/>
          <w:color w:val="000000" w:themeColor="text1"/>
          <w:lang w:val="en-CA"/>
        </w:rPr>
        <w:t>The workshop accommodates a limited number of participants to ensure effective participation and engagement. In addition, we must comply with BIS restrictions currently in place for live events</w:t>
      </w:r>
      <w:r w:rsidRPr="00007802">
        <w:rPr>
          <w:rFonts w:ascii="Segoe UI" w:hAnsi="Segoe UI" w:cs="Segoe UI"/>
          <w:lang w:val="en-CA"/>
        </w:rPr>
        <w:t xml:space="preserve">. </w:t>
      </w:r>
    </w:p>
    <w:p w14:paraId="2A8393EE" w14:textId="551549D3" w:rsidR="00682A16" w:rsidRPr="00007802" w:rsidRDefault="00682A16" w:rsidP="00007802">
      <w:pPr>
        <w:spacing w:line="360" w:lineRule="auto"/>
        <w:outlineLvl w:val="0"/>
        <w:rPr>
          <w:rFonts w:ascii="Segoe UI" w:hAnsi="Segoe UI" w:cs="Segoe UI"/>
          <w:i/>
          <w:lang w:val="en-CA"/>
        </w:rPr>
      </w:pPr>
      <w:r w:rsidRPr="00007802">
        <w:rPr>
          <w:rFonts w:ascii="Segoe UI" w:hAnsi="Segoe UI" w:cs="Segoe UI"/>
          <w:color w:val="000000" w:themeColor="text1"/>
          <w:lang w:val="en-CA"/>
        </w:rPr>
        <w:t xml:space="preserve">Please </w:t>
      </w:r>
      <w:r w:rsidRPr="00007802">
        <w:rPr>
          <w:rFonts w:ascii="Segoe UI" w:hAnsi="Segoe UI" w:cs="Segoe UI"/>
          <w:b/>
          <w:bCs/>
          <w:color w:val="000000" w:themeColor="text1"/>
          <w:lang w:val="en-CA"/>
        </w:rPr>
        <w:t xml:space="preserve">return this form no later than </w:t>
      </w:r>
      <w:r w:rsidRPr="00007802">
        <w:rPr>
          <w:rFonts w:ascii="Segoe UI" w:eastAsia="Aptos" w:hAnsi="Segoe UI" w:cs="Segoe UI"/>
          <w:b/>
          <w:bCs/>
          <w:lang w:eastAsia="ko-KR"/>
        </w:rPr>
        <w:t>COB 19 February 2026</w:t>
      </w:r>
      <w:r w:rsidRPr="00007802">
        <w:rPr>
          <w:rFonts w:ascii="Segoe UI" w:eastAsia="Aptos" w:hAnsi="Segoe UI" w:cs="Segoe UI"/>
          <w:lang w:eastAsia="ko-KR"/>
        </w:rPr>
        <w:t xml:space="preserve"> to </w:t>
      </w:r>
      <w:hyperlink r:id="rId13" w:history="1">
        <w:r w:rsidRPr="00007802">
          <w:rPr>
            <w:rFonts w:ascii="Segoe UI" w:eastAsia="Aptos" w:hAnsi="Segoe UI" w:cs="Segoe UI"/>
            <w:color w:val="467886"/>
            <w:u w:val="single"/>
            <w:lang w:eastAsia="ko-KR"/>
          </w:rPr>
          <w:t>Taurai.Togarepi@iadi.org</w:t>
        </w:r>
      </w:hyperlink>
      <w:r w:rsidRPr="00007802">
        <w:rPr>
          <w:rFonts w:ascii="Segoe UI" w:eastAsia="Aptos" w:hAnsi="Segoe UI" w:cs="Segoe UI"/>
          <w:lang w:eastAsia="ko-KR"/>
        </w:rPr>
        <w:t xml:space="preserve"> copying </w:t>
      </w:r>
      <w:hyperlink r:id="rId14" w:history="1">
        <w:r w:rsidRPr="00007802">
          <w:rPr>
            <w:rFonts w:ascii="Segoe UI" w:eastAsia="Aptos" w:hAnsi="Segoe UI" w:cs="Segoe UI"/>
            <w:color w:val="467886"/>
            <w:u w:val="single"/>
            <w:lang w:eastAsia="ko-KR"/>
          </w:rPr>
          <w:t>Service@IADI.org</w:t>
        </w:r>
      </w:hyperlink>
      <w:r w:rsidRPr="00007802">
        <w:rPr>
          <w:rFonts w:ascii="Segoe UI" w:eastAsia="Aptos" w:hAnsi="Segoe UI" w:cs="Segoe UI"/>
          <w:lang w:eastAsia="ko-KR"/>
        </w:rPr>
        <w:t xml:space="preserve">,  </w:t>
      </w:r>
      <w:hyperlink r:id="rId15" w:history="1">
        <w:r w:rsidRPr="00007802">
          <w:rPr>
            <w:rFonts w:ascii="Segoe UI" w:eastAsia="Aptos" w:hAnsi="Segoe UI" w:cs="Segoe UI"/>
            <w:color w:val="467886"/>
            <w:u w:val="single"/>
            <w:lang w:eastAsia="ko-KR"/>
          </w:rPr>
          <w:t>Juan.Lopez@iadi.org</w:t>
        </w:r>
      </w:hyperlink>
      <w:r w:rsidRPr="00007802">
        <w:rPr>
          <w:rFonts w:ascii="Segoe UI" w:eastAsia="Aptos" w:hAnsi="Segoe UI" w:cs="Segoe UI"/>
          <w:lang w:eastAsia="ko-KR"/>
        </w:rPr>
        <w:t xml:space="preserve">, and </w:t>
      </w:r>
      <w:hyperlink r:id="rId16" w:history="1">
        <w:r w:rsidRPr="00007802">
          <w:rPr>
            <w:rFonts w:ascii="Segoe UI" w:eastAsia="Aptos" w:hAnsi="Segoe UI" w:cs="Segoe UI"/>
            <w:color w:val="467886"/>
            <w:u w:val="single"/>
            <w:lang w:eastAsia="ko-KR"/>
          </w:rPr>
          <w:t>Eugenia.Alamillo@iadi.org</w:t>
        </w:r>
      </w:hyperlink>
      <w:r w:rsidRPr="00007802">
        <w:rPr>
          <w:rFonts w:ascii="Segoe UI" w:eastAsia="Aptos" w:hAnsi="Segoe UI" w:cs="Segoe UI"/>
          <w:lang w:eastAsia="ko-KR"/>
        </w:rPr>
        <w:t xml:space="preserve">. </w:t>
      </w:r>
    </w:p>
    <w:sectPr w:rsidR="00682A16" w:rsidRPr="00007802" w:rsidSect="00315033">
      <w:headerReference w:type="default" r:id="rId17"/>
      <w:footerReference w:type="default" r:id="rId18"/>
      <w:headerReference w:type="first" r:id="rId19"/>
      <w:footerReference w:type="first" r:id="rId20"/>
      <w:type w:val="continuous"/>
      <w:pgSz w:w="11906" w:h="16838" w:code="9"/>
      <w:pgMar w:top="1985" w:right="1134" w:bottom="1134" w:left="1134" w:header="595" w:footer="284"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2F37E" w14:textId="77777777" w:rsidR="00FA03DE" w:rsidRDefault="00FA03DE" w:rsidP="00FE2AB4">
      <w:r>
        <w:separator/>
      </w:r>
    </w:p>
    <w:p w14:paraId="24E3F773" w14:textId="77777777" w:rsidR="00FA03DE" w:rsidRDefault="00FA03DE" w:rsidP="00FE2AB4"/>
  </w:endnote>
  <w:endnote w:type="continuationSeparator" w:id="0">
    <w:p w14:paraId="77EFE16E" w14:textId="77777777" w:rsidR="00FA03DE" w:rsidRDefault="00FA03DE" w:rsidP="00FE2AB4">
      <w:r>
        <w:continuationSeparator/>
      </w:r>
    </w:p>
    <w:p w14:paraId="48A84274" w14:textId="77777777" w:rsidR="00FA03DE" w:rsidRDefault="00FA03DE" w:rsidP="00FE2A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B5D32ACB-2C9D-4DB5-878E-D1A134CD9A90}"/>
    <w:embedBold r:id="rId2" w:fontKey="{55EED3A4-99B2-4D12-8DCE-D13E0C5E51DA}"/>
    <w:embedItalic r:id="rId3" w:fontKey="{7905D24C-4063-4846-A152-0938B3E71505}"/>
  </w:font>
  <w:font w:name="Segoe UI Semibold">
    <w:panose1 w:val="020B07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5"/>
      <w:gridCol w:w="1123"/>
    </w:tblGrid>
    <w:tr w:rsidR="005473C2" w14:paraId="00403355" w14:textId="77777777" w:rsidTr="00F0365F">
      <w:tc>
        <w:tcPr>
          <w:tcW w:w="8505" w:type="dxa"/>
        </w:tcPr>
        <w:p w14:paraId="6DE4E238" w14:textId="243DCBA3" w:rsidR="005473C2" w:rsidRPr="00262922" w:rsidRDefault="005473C2" w:rsidP="00262922">
          <w:pPr>
            <w:pStyle w:val="Footer"/>
          </w:pPr>
          <w:r>
            <w:fldChar w:fldCharType="begin"/>
          </w:r>
          <w:r>
            <w:instrText xml:space="preserve"> REF  Title </w:instrText>
          </w:r>
          <w:r>
            <w:fldChar w:fldCharType="separate"/>
          </w:r>
          <w:sdt>
            <w:sdtPr>
              <w:id w:val="97918752"/>
              <w:placeholder>
                <w:docPart w:val="F6FA4C0EC05641B39F7256E922145120"/>
              </w:placeholder>
            </w:sdtPr>
            <w:sdtEndPr/>
            <w:sdtContent>
              <w:r w:rsidR="00173BEB">
                <w:t>Expression of Interest</w:t>
              </w:r>
            </w:sdtContent>
          </w:sdt>
          <w:r>
            <w:fldChar w:fldCharType="end"/>
          </w:r>
          <w:r w:rsidR="00F924D3">
            <w:t xml:space="preserve"> </w:t>
          </w:r>
        </w:p>
      </w:tc>
      <w:tc>
        <w:tcPr>
          <w:tcW w:w="1123" w:type="dxa"/>
        </w:tcPr>
        <w:p w14:paraId="00C77E2D" w14:textId="77777777" w:rsidR="005473C2" w:rsidRPr="00262922" w:rsidRDefault="005473C2" w:rsidP="00262922">
          <w:pPr>
            <w:pStyle w:val="Footer"/>
          </w:pPr>
          <w:r w:rsidRPr="00262922">
            <w:fldChar w:fldCharType="begin"/>
          </w:r>
          <w:r w:rsidRPr="00262922">
            <w:instrText xml:space="preserve"> PAGE </w:instrText>
          </w:r>
          <w:r w:rsidRPr="00262922">
            <w:fldChar w:fldCharType="separate"/>
          </w:r>
          <w:r w:rsidRPr="00262922">
            <w:t>1</w:t>
          </w:r>
          <w:r w:rsidRPr="00262922">
            <w:fldChar w:fldCharType="end"/>
          </w:r>
          <w:r w:rsidRPr="00262922">
            <w:t>/</w:t>
          </w:r>
          <w:r>
            <w:fldChar w:fldCharType="begin"/>
          </w:r>
          <w:r>
            <w:instrText xml:space="preserve"> NUMPAGES </w:instrText>
          </w:r>
          <w:r>
            <w:fldChar w:fldCharType="separate"/>
          </w:r>
          <w:r w:rsidRPr="00262922">
            <w:t>11</w:t>
          </w:r>
          <w:r>
            <w:fldChar w:fldCharType="end"/>
          </w:r>
        </w:p>
      </w:tc>
    </w:tr>
  </w:tbl>
  <w:p w14:paraId="39FDF316" w14:textId="77777777" w:rsidR="00B3304B" w:rsidRDefault="00B3304B" w:rsidP="00B472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5"/>
      <w:gridCol w:w="1123"/>
    </w:tblGrid>
    <w:tr w:rsidR="00DB433F" w14:paraId="42E192E4" w14:textId="77777777" w:rsidTr="00DB433F">
      <w:tc>
        <w:tcPr>
          <w:tcW w:w="8505" w:type="dxa"/>
        </w:tcPr>
        <w:p w14:paraId="5FA8F070" w14:textId="681D4BC4" w:rsidR="00DB433F" w:rsidRDefault="00DB433F" w:rsidP="00B47269">
          <w:pPr>
            <w:pStyle w:val="Footer"/>
          </w:pPr>
          <w:r>
            <w:fldChar w:fldCharType="begin"/>
          </w:r>
          <w:r>
            <w:instrText xml:space="preserve"> REF  Title </w:instrText>
          </w:r>
          <w:r w:rsidR="00B47269">
            <w:instrText xml:space="preserve"> \* MERGEFORMAT </w:instrText>
          </w:r>
          <w:r>
            <w:fldChar w:fldCharType="separate"/>
          </w:r>
          <w:sdt>
            <w:sdtPr>
              <w:id w:val="-423413766"/>
              <w:placeholder>
                <w:docPart w:val="3CC5C47FFB0E48DBA62C4E8DE9F99856"/>
              </w:placeholder>
            </w:sdtPr>
            <w:sdtEndPr>
              <w:rPr>
                <w:vertAlign w:val="superscript"/>
              </w:rPr>
            </w:sdtEndPr>
            <w:sdtContent>
              <w:r w:rsidR="003D3DB7">
                <w:t>Expression of Interest</w:t>
              </w:r>
            </w:sdtContent>
          </w:sdt>
          <w:r>
            <w:fldChar w:fldCharType="end"/>
          </w:r>
          <w:r w:rsidR="00442005">
            <w:t xml:space="preserve"> | </w:t>
          </w:r>
        </w:p>
      </w:tc>
      <w:tc>
        <w:tcPr>
          <w:tcW w:w="1123" w:type="dxa"/>
        </w:tcPr>
        <w:p w14:paraId="6F1CE747" w14:textId="77777777" w:rsidR="00DB433F" w:rsidRDefault="00DB433F" w:rsidP="00B47269">
          <w:pPr>
            <w:pStyle w:val="Footer"/>
          </w:pPr>
          <w:r w:rsidRPr="005C5324">
            <w:fldChar w:fldCharType="begin"/>
          </w:r>
          <w:r w:rsidRPr="005C5324">
            <w:instrText xml:space="preserve"> PAGE </w:instrText>
          </w:r>
          <w:r w:rsidRPr="005C5324">
            <w:fldChar w:fldCharType="separate"/>
          </w:r>
          <w:r>
            <w:t>1</w:t>
          </w:r>
          <w:r w:rsidRPr="005C5324">
            <w:fldChar w:fldCharType="end"/>
          </w:r>
          <w:r w:rsidRPr="005C5324">
            <w:t>/</w:t>
          </w:r>
          <w:r>
            <w:fldChar w:fldCharType="begin"/>
          </w:r>
          <w:r>
            <w:instrText xml:space="preserve"> NUMPAGES </w:instrText>
          </w:r>
          <w:r>
            <w:fldChar w:fldCharType="separate"/>
          </w:r>
          <w:r>
            <w:t>11</w:t>
          </w:r>
          <w:r>
            <w:fldChar w:fldCharType="end"/>
          </w:r>
        </w:p>
      </w:tc>
    </w:tr>
  </w:tbl>
  <w:p w14:paraId="62CD17A8" w14:textId="77777777" w:rsidR="00B3304B" w:rsidRPr="00B47269" w:rsidRDefault="00B3304B" w:rsidP="00B47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7BD1C" w14:textId="77777777" w:rsidR="00FA03DE" w:rsidRDefault="00FA03DE" w:rsidP="00FE2AB4">
      <w:pPr>
        <w:pStyle w:val="FootnoteSeparator"/>
      </w:pPr>
      <w:r>
        <w:separator/>
      </w:r>
    </w:p>
  </w:footnote>
  <w:footnote w:type="continuationSeparator" w:id="0">
    <w:p w14:paraId="16F2B926" w14:textId="77777777" w:rsidR="00FA03DE" w:rsidRDefault="00FA03DE" w:rsidP="00FE2AB4">
      <w:r>
        <w:continuationSeparator/>
      </w:r>
    </w:p>
    <w:p w14:paraId="78B59794" w14:textId="77777777" w:rsidR="00FA03DE" w:rsidRDefault="00FA03DE" w:rsidP="00FE2A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541C4" w14:textId="77777777" w:rsidR="00954FF4" w:rsidRPr="002C12E0" w:rsidRDefault="00954FF4" w:rsidP="002C12E0">
    <w:pPr>
      <w:pStyle w:val="Header"/>
    </w:pPr>
  </w:p>
  <w:p w14:paraId="2458AC4F" w14:textId="77777777" w:rsidR="008D3EA5" w:rsidRPr="002C12E0" w:rsidRDefault="00954FF4" w:rsidP="002C12E0">
    <w:pPr>
      <w:pStyle w:val="Header"/>
    </w:pPr>
    <w:r w:rsidRPr="002C12E0">
      <w:t>IADI | International Association</w:t>
    </w:r>
    <w:r w:rsidR="00FE5BE1" w:rsidRPr="002C12E0">
      <w:t xml:space="preserve"> </w:t>
    </w:r>
    <w:r w:rsidRPr="002C12E0">
      <w:t>of Deposit Insurers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A8696" w14:textId="77777777" w:rsidR="003273D3" w:rsidRPr="008C0CF8" w:rsidRDefault="00DA34A3" w:rsidP="00FE2AB4">
    <w:pPr>
      <w:pStyle w:val="Addressheader"/>
      <w:rPr>
        <w:u w:val="single"/>
      </w:rPr>
    </w:pPr>
    <w:bookmarkStart w:id="9" w:name="_Hlk107762318"/>
    <w:bookmarkStart w:id="10" w:name="_Hlk107762319"/>
    <w:bookmarkStart w:id="11" w:name="_Hlk107762334"/>
    <w:bookmarkStart w:id="12" w:name="_Hlk107762335"/>
    <w:bookmarkStart w:id="13" w:name="_Hlk107762336"/>
    <w:bookmarkStart w:id="14" w:name="_Hlk107762337"/>
    <w:bookmarkStart w:id="15" w:name="_Hlk107762338"/>
    <w:bookmarkStart w:id="16" w:name="_Hlk107762339"/>
    <w:bookmarkStart w:id="17" w:name="_Hlk107762341"/>
    <w:bookmarkStart w:id="18" w:name="_Hlk107762342"/>
    <w:bookmarkStart w:id="19" w:name="_Hlk107762343"/>
    <w:bookmarkStart w:id="20" w:name="_Hlk107762344"/>
    <w:bookmarkStart w:id="21" w:name="_Hlk107762470"/>
    <w:bookmarkStart w:id="22" w:name="_Hlk107762471"/>
    <w:bookmarkStart w:id="23" w:name="_Hlk107762473"/>
    <w:bookmarkStart w:id="24" w:name="_Hlk107762474"/>
    <w:bookmarkStart w:id="25" w:name="_Hlk107762484"/>
    <w:bookmarkStart w:id="26" w:name="_Hlk107762485"/>
    <w:r w:rsidRPr="00136E7B">
      <w:rPr>
        <w:noProof/>
      </w:rPr>
      <w:drawing>
        <wp:anchor distT="0" distB="0" distL="114300" distR="114300" simplePos="0" relativeHeight="251657216" behindDoc="0" locked="1" layoutInCell="1" allowOverlap="1" wp14:anchorId="1E5AB559" wp14:editId="18EBE975">
          <wp:simplePos x="0" y="0"/>
          <wp:positionH relativeFrom="margin">
            <wp:posOffset>0</wp:posOffset>
          </wp:positionH>
          <wp:positionV relativeFrom="page">
            <wp:posOffset>360045</wp:posOffset>
          </wp:positionV>
          <wp:extent cx="1594800" cy="612000"/>
          <wp:effectExtent l="0" t="0" r="5715" b="0"/>
          <wp:wrapNone/>
          <wp:docPr id="1930779708" name="Picture 1930779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60663" name="Picture 1762560663"/>
                  <pic:cNvPicPr/>
                </pic:nvPicPr>
                <pic:blipFill>
                  <a:blip r:embed="rId1"/>
                  <a:stretch>
                    <a:fillRect/>
                  </a:stretch>
                </pic:blipFill>
                <pic:spPr>
                  <a:xfrm>
                    <a:off x="0" y="0"/>
                    <a:ext cx="1594800" cy="612000"/>
                  </a:xfrm>
                  <a:prstGeom prst="rect">
                    <a:avLst/>
                  </a:prstGeom>
                </pic:spPr>
              </pic:pic>
            </a:graphicData>
          </a:graphic>
          <wp14:sizeRelH relativeFrom="page">
            <wp14:pctWidth>0</wp14:pctWidth>
          </wp14:sizeRelH>
          <wp14:sizeRelV relativeFrom="page">
            <wp14:pctHeight>0</wp14:pctHeight>
          </wp14:sizeRelV>
        </wp:anchor>
      </w:drawing>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00657"/>
    <w:multiLevelType w:val="multilevel"/>
    <w:tmpl w:val="1F02E5AE"/>
    <w:styleLink w:val="IADIBullets"/>
    <w:lvl w:ilvl="0">
      <w:start w:val="1"/>
      <w:numFmt w:val="bullet"/>
      <w:pStyle w:val="BulletsL1"/>
      <w:lvlText w:val=""/>
      <w:lvlJc w:val="left"/>
      <w:pPr>
        <w:ind w:left="425" w:hanging="425"/>
      </w:pPr>
      <w:rPr>
        <w:rFonts w:ascii="Symbol" w:hAnsi="Symbol" w:hint="default"/>
        <w:color w:val="1E2E8B" w:themeColor="text2"/>
        <w:sz w:val="24"/>
      </w:rPr>
    </w:lvl>
    <w:lvl w:ilvl="1">
      <w:start w:val="1"/>
      <w:numFmt w:val="bullet"/>
      <w:pStyle w:val="BulletsL2"/>
      <w:lvlText w:val=""/>
      <w:lvlJc w:val="left"/>
      <w:pPr>
        <w:ind w:left="851" w:hanging="426"/>
      </w:pPr>
      <w:rPr>
        <w:rFonts w:ascii="Wingdings" w:hAnsi="Wingdings" w:hint="default"/>
        <w:color w:val="1E2E8B" w:themeColor="text2"/>
        <w:sz w:val="24"/>
      </w:rPr>
    </w:lvl>
    <w:lvl w:ilvl="2">
      <w:start w:val="1"/>
      <w:numFmt w:val="bullet"/>
      <w:pStyle w:val="BulletsL3"/>
      <w:lvlText w:val="–"/>
      <w:lvlJc w:val="left"/>
      <w:pPr>
        <w:ind w:left="1276" w:hanging="425"/>
      </w:pPr>
      <w:rPr>
        <w:rFonts w:ascii="Arial" w:hAnsi="Arial" w:hint="default"/>
        <w:b/>
        <w:i w:val="0"/>
        <w:color w:val="1E2E8B" w:themeColor="text2"/>
        <w:sz w:val="24"/>
      </w:rPr>
    </w:lvl>
    <w:lvl w:ilvl="3">
      <w:start w:val="1"/>
      <w:numFmt w:val="none"/>
      <w:lvlText w:val="%4."/>
      <w:lvlJc w:val="left"/>
      <w:pPr>
        <w:ind w:left="6708" w:hanging="360"/>
      </w:pPr>
      <w:rPr>
        <w:rFonts w:cs="Times New Roman" w:hint="default"/>
      </w:rPr>
    </w:lvl>
    <w:lvl w:ilvl="4">
      <w:start w:val="1"/>
      <w:numFmt w:val="none"/>
      <w:lvlText w:val="%5."/>
      <w:lvlJc w:val="left"/>
      <w:pPr>
        <w:ind w:left="7428" w:hanging="360"/>
      </w:pPr>
      <w:rPr>
        <w:rFonts w:cs="Times New Roman" w:hint="default"/>
      </w:rPr>
    </w:lvl>
    <w:lvl w:ilvl="5">
      <w:start w:val="1"/>
      <w:numFmt w:val="none"/>
      <w:lvlText w:val="%6."/>
      <w:lvlJc w:val="right"/>
      <w:pPr>
        <w:ind w:left="8148" w:hanging="180"/>
      </w:pPr>
      <w:rPr>
        <w:rFonts w:cs="Times New Roman" w:hint="default"/>
      </w:rPr>
    </w:lvl>
    <w:lvl w:ilvl="6">
      <w:start w:val="1"/>
      <w:numFmt w:val="none"/>
      <w:lvlText w:val="%7."/>
      <w:lvlJc w:val="left"/>
      <w:pPr>
        <w:ind w:left="8868" w:hanging="360"/>
      </w:pPr>
      <w:rPr>
        <w:rFonts w:cs="Times New Roman" w:hint="default"/>
      </w:rPr>
    </w:lvl>
    <w:lvl w:ilvl="7">
      <w:start w:val="1"/>
      <w:numFmt w:val="none"/>
      <w:lvlText w:val="%8."/>
      <w:lvlJc w:val="left"/>
      <w:pPr>
        <w:ind w:left="9588" w:hanging="360"/>
      </w:pPr>
      <w:rPr>
        <w:rFonts w:cs="Times New Roman" w:hint="default"/>
      </w:rPr>
    </w:lvl>
    <w:lvl w:ilvl="8">
      <w:start w:val="1"/>
      <w:numFmt w:val="none"/>
      <w:lvlText w:val="%9."/>
      <w:lvlJc w:val="right"/>
      <w:pPr>
        <w:ind w:left="10308" w:hanging="180"/>
      </w:pPr>
      <w:rPr>
        <w:rFonts w:cs="Times New Roman" w:hint="default"/>
      </w:rPr>
    </w:lvl>
  </w:abstractNum>
  <w:abstractNum w:abstractNumId="1" w15:restartNumberingAfterBreak="0">
    <w:nsid w:val="0E656BAA"/>
    <w:multiLevelType w:val="multilevel"/>
    <w:tmpl w:val="50E019BC"/>
    <w:numStyleLink w:val="Style2"/>
  </w:abstractNum>
  <w:abstractNum w:abstractNumId="2" w15:restartNumberingAfterBreak="0">
    <w:nsid w:val="315C6035"/>
    <w:multiLevelType w:val="multilevel"/>
    <w:tmpl w:val="4C8CFA54"/>
    <w:styleLink w:val="Style1"/>
    <w:lvl w:ilvl="0">
      <w:start w:val="1"/>
      <w:numFmt w:val="decimal"/>
      <w:pStyle w:val="List1"/>
      <w:lvlText w:val="%1."/>
      <w:lvlJc w:val="left"/>
      <w:pPr>
        <w:ind w:left="425" w:hanging="425"/>
      </w:pPr>
      <w:rPr>
        <w:rFonts w:hint="default"/>
        <w:sz w:val="21"/>
      </w:rPr>
    </w:lvl>
    <w:lvl w:ilvl="1">
      <w:start w:val="1"/>
      <w:numFmt w:val="decimal"/>
      <w:pStyle w:val="List2number"/>
      <w:lvlText w:val="%1.%2."/>
      <w:lvlJc w:val="left"/>
      <w:pPr>
        <w:ind w:left="851" w:hanging="426"/>
      </w:pPr>
      <w:rPr>
        <w:rFonts w:hint="default"/>
      </w:rPr>
    </w:lvl>
    <w:lvl w:ilvl="2">
      <w:start w:val="1"/>
      <w:numFmt w:val="lowerLetter"/>
      <w:pStyle w:val="List2letter"/>
      <w:lvlText w:val="%3)"/>
      <w:lvlJc w:val="left"/>
      <w:pPr>
        <w:ind w:left="1276" w:hanging="425"/>
      </w:pPr>
      <w:rPr>
        <w:rFonts w:hint="default"/>
      </w:rPr>
    </w:lvl>
    <w:lvl w:ilvl="3">
      <w:start w:val="1"/>
      <w:numFmt w:val="lowerRoman"/>
      <w:lvlRestart w:val="2"/>
      <w:pStyle w:val="List2iii"/>
      <w:lvlText w:val="(%4)"/>
      <w:lvlJc w:val="left"/>
      <w:pPr>
        <w:ind w:left="1276" w:hanging="425"/>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 w15:restartNumberingAfterBreak="0">
    <w:nsid w:val="3DAA68CC"/>
    <w:multiLevelType w:val="hybridMultilevel"/>
    <w:tmpl w:val="05F4CC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0413B62"/>
    <w:multiLevelType w:val="multilevel"/>
    <w:tmpl w:val="4C8CFA54"/>
    <w:numStyleLink w:val="Style1"/>
  </w:abstractNum>
  <w:abstractNum w:abstractNumId="5" w15:restartNumberingAfterBreak="0">
    <w:nsid w:val="49FE5BBA"/>
    <w:multiLevelType w:val="multilevel"/>
    <w:tmpl w:val="19DA13EE"/>
    <w:lvl w:ilvl="0">
      <w:start w:val="1"/>
      <w:numFmt w:val="none"/>
      <w:pStyle w:val="Heading1"/>
      <w:lvlText w:val="%1"/>
      <w:lvlJc w:val="left"/>
      <w:pPr>
        <w:ind w:left="0" w:firstLine="0"/>
      </w:pPr>
      <w:rPr>
        <w:rFonts w:hint="default"/>
      </w:rPr>
    </w:lvl>
    <w:lvl w:ilvl="1">
      <w:start w:val="1"/>
      <w:numFmt w:val="none"/>
      <w:pStyle w:val="Heading2"/>
      <w:lvlText w:val="%1%2"/>
      <w:lvlJc w:val="left"/>
      <w:pPr>
        <w:ind w:left="0" w:firstLine="0"/>
      </w:pPr>
      <w:rPr>
        <w:rFonts w:hint="default"/>
      </w:rPr>
    </w:lvl>
    <w:lvl w:ilvl="2">
      <w:start w:val="1"/>
      <w:numFmt w:val="none"/>
      <w:pStyle w:val="Heading3"/>
      <w:lvlText w:val="%1%2"/>
      <w:lvlJc w:val="left"/>
      <w:pPr>
        <w:ind w:left="0" w:firstLine="0"/>
      </w:pPr>
      <w:rPr>
        <w:rFonts w:hint="default"/>
      </w:rPr>
    </w:lvl>
    <w:lvl w:ilvl="3">
      <w:start w:val="1"/>
      <w:numFmt w:val="none"/>
      <w:pStyle w:val="Heading4"/>
      <w:lvlText w:val="%1"/>
      <w:lvlJc w:val="left"/>
      <w:pPr>
        <w:ind w:left="0" w:firstLine="0"/>
      </w:pPr>
      <w:rPr>
        <w:rFonts w:hint="default"/>
      </w:rPr>
    </w:lvl>
    <w:lvl w:ilvl="4">
      <w:start w:val="1"/>
      <w:numFmt w:val="none"/>
      <w:pStyle w:val="Heading5"/>
      <w:lvlText w:val="%1%2"/>
      <w:lvlJc w:val="left"/>
      <w:pPr>
        <w:ind w:left="0" w:firstLine="0"/>
      </w:pPr>
      <w:rPr>
        <w:rFonts w:hint="default"/>
        <w:sz w:val="18"/>
      </w:rPr>
    </w:lvl>
    <w:lvl w:ilvl="5">
      <w:start w:val="1"/>
      <w:numFmt w:val="none"/>
      <w:lvlText w:val="%1%2"/>
      <w:lvlJc w:val="left"/>
      <w:pPr>
        <w:ind w:left="0" w:firstLine="0"/>
      </w:pPr>
      <w:rPr>
        <w:rFonts w:hint="default"/>
        <w:sz w:val="18"/>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 w15:restartNumberingAfterBreak="0">
    <w:nsid w:val="5E4951A5"/>
    <w:multiLevelType w:val="multilevel"/>
    <w:tmpl w:val="8938B11A"/>
    <w:styleLink w:val="List2"/>
    <w:lvl w:ilvl="0">
      <w:start w:val="1"/>
      <w:numFmt w:val="decimal"/>
      <w:lvlText w:val="%1."/>
      <w:lvlJc w:val="left"/>
      <w:pPr>
        <w:ind w:left="425" w:hanging="425"/>
      </w:pPr>
      <w:rPr>
        <w:rFonts w:ascii="Segoe UI" w:hAnsi="Segoe UI" w:hint="default"/>
        <w:sz w:val="21"/>
      </w:rPr>
    </w:lvl>
    <w:lvl w:ilvl="1">
      <w:start w:val="1"/>
      <w:numFmt w:val="decimal"/>
      <w:lvlText w:val="%2.%1."/>
      <w:lvlJc w:val="left"/>
      <w:pPr>
        <w:tabs>
          <w:tab w:val="num" w:pos="3969"/>
        </w:tabs>
        <w:ind w:left="850" w:hanging="425"/>
      </w:pPr>
      <w:rPr>
        <w:rFonts w:hint="default"/>
      </w:rPr>
    </w:lvl>
    <w:lvl w:ilvl="2">
      <w:start w:val="1"/>
      <w:numFmt w:val="lowerLetter"/>
      <w:lvlText w:val="%3)"/>
      <w:lvlJc w:val="left"/>
      <w:pPr>
        <w:ind w:left="1275" w:hanging="425"/>
      </w:pPr>
      <w:rPr>
        <w:rFonts w:hint="default"/>
      </w:rPr>
    </w:lvl>
    <w:lvl w:ilvl="3">
      <w:start w:val="1"/>
      <w:numFmt w:val="lowerRoman"/>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7" w15:restartNumberingAfterBreak="0">
    <w:nsid w:val="5FA15D0D"/>
    <w:multiLevelType w:val="multilevel"/>
    <w:tmpl w:val="50E019BC"/>
    <w:styleLink w:val="Style2"/>
    <w:lvl w:ilvl="0">
      <w:start w:val="1"/>
      <w:numFmt w:val="decimal"/>
      <w:pStyle w:val="IndentedHeading1"/>
      <w:lvlText w:val="%1."/>
      <w:lvlJc w:val="left"/>
      <w:pPr>
        <w:ind w:left="425" w:hanging="425"/>
      </w:pPr>
      <w:rPr>
        <w:rFonts w:asciiTheme="minorHAnsi" w:hAnsiTheme="minorHAnsi" w:hint="default"/>
        <w:color w:val="1E2E8B" w:themeColor="text2"/>
        <w:sz w:val="28"/>
      </w:rPr>
    </w:lvl>
    <w:lvl w:ilvl="1">
      <w:start w:val="1"/>
      <w:numFmt w:val="decimal"/>
      <w:pStyle w:val="IndentedHeading2"/>
      <w:lvlText w:val="%1.%2."/>
      <w:lvlJc w:val="left"/>
      <w:pPr>
        <w:ind w:left="425" w:hanging="425"/>
      </w:pPr>
      <w:rPr>
        <w:rFonts w:hint="default"/>
      </w:rPr>
    </w:lvl>
    <w:lvl w:ilvl="2">
      <w:start w:val="1"/>
      <w:numFmt w:val="decimal"/>
      <w:pStyle w:val="IndentedHeading3"/>
      <w:lvlText w:val="%1.%2.%3."/>
      <w:lvlJc w:val="left"/>
      <w:pPr>
        <w:ind w:left="567" w:hanging="567"/>
      </w:pPr>
      <w:rPr>
        <w:rFonts w:hint="default"/>
      </w:rPr>
    </w:lvl>
    <w:lvl w:ilvl="3">
      <w:start w:val="1"/>
      <w:numFmt w:val="decimal"/>
      <w:pStyle w:val="IndentedHeading4"/>
      <w:lvlText w:val="%1 %2.%3.%4."/>
      <w:lvlJc w:val="left"/>
      <w:pPr>
        <w:ind w:left="851" w:hanging="851"/>
      </w:pPr>
      <w:rPr>
        <w:rFonts w:hint="default"/>
      </w:rPr>
    </w:lvl>
    <w:lvl w:ilvl="4">
      <w:start w:val="1"/>
      <w:numFmt w:val="decimal"/>
      <w:pStyle w:val="IndentedHeading5"/>
      <w:lvlText w:val="%1.%2.%3.%5.%4"/>
      <w:lvlJc w:val="left"/>
      <w:pPr>
        <w:ind w:left="851" w:hanging="851"/>
      </w:pPr>
      <w:rPr>
        <w:rFonts w:hint="default"/>
      </w:rPr>
    </w:lvl>
    <w:lvl w:ilvl="5">
      <w:start w:val="1"/>
      <w:numFmt w:val="decimal"/>
      <w:lvlText w:val="%2.%3.%4.%5.%6."/>
      <w:lvlJc w:val="left"/>
      <w:pPr>
        <w:ind w:left="851" w:hanging="426"/>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FBB6008"/>
    <w:multiLevelType w:val="multilevel"/>
    <w:tmpl w:val="D048D5A4"/>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1" w:hanging="426"/>
      </w:pPr>
      <w:rPr>
        <w:rFonts w:ascii="Wingdings" w:hAnsi="Wingdings" w:hint="default"/>
        <w:color w:val="1E2E8B" w:themeColor="text2"/>
        <w:sz w:val="24"/>
      </w:rPr>
    </w:lvl>
    <w:lvl w:ilvl="2">
      <w:start w:val="1"/>
      <w:numFmt w:val="bullet"/>
      <w:lvlText w:val="–"/>
      <w:lvlJc w:val="left"/>
      <w:pPr>
        <w:ind w:left="1276" w:hanging="425"/>
      </w:pPr>
      <w:rPr>
        <w:rFonts w:ascii="Arial" w:hAnsi="Arial" w:hint="default"/>
        <w:b/>
        <w:i w:val="0"/>
        <w:color w:val="1E2E8B" w:themeColor="text2"/>
        <w:sz w:val="24"/>
      </w:rPr>
    </w:lvl>
    <w:lvl w:ilvl="3">
      <w:start w:val="1"/>
      <w:numFmt w:val="none"/>
      <w:lvlText w:val="%4."/>
      <w:lvlJc w:val="left"/>
      <w:pPr>
        <w:ind w:left="6708" w:hanging="360"/>
      </w:pPr>
      <w:rPr>
        <w:rFonts w:cs="Times New Roman" w:hint="default"/>
      </w:rPr>
    </w:lvl>
    <w:lvl w:ilvl="4">
      <w:start w:val="1"/>
      <w:numFmt w:val="none"/>
      <w:lvlText w:val="%5."/>
      <w:lvlJc w:val="left"/>
      <w:pPr>
        <w:ind w:left="7428" w:hanging="360"/>
      </w:pPr>
      <w:rPr>
        <w:rFonts w:cs="Times New Roman" w:hint="default"/>
      </w:rPr>
    </w:lvl>
    <w:lvl w:ilvl="5">
      <w:start w:val="1"/>
      <w:numFmt w:val="none"/>
      <w:lvlText w:val="%6."/>
      <w:lvlJc w:val="right"/>
      <w:pPr>
        <w:ind w:left="8148" w:hanging="180"/>
      </w:pPr>
      <w:rPr>
        <w:rFonts w:cs="Times New Roman" w:hint="default"/>
      </w:rPr>
    </w:lvl>
    <w:lvl w:ilvl="6">
      <w:start w:val="1"/>
      <w:numFmt w:val="none"/>
      <w:lvlText w:val="%7."/>
      <w:lvlJc w:val="left"/>
      <w:pPr>
        <w:ind w:left="8868" w:hanging="360"/>
      </w:pPr>
      <w:rPr>
        <w:rFonts w:cs="Times New Roman" w:hint="default"/>
      </w:rPr>
    </w:lvl>
    <w:lvl w:ilvl="7">
      <w:start w:val="1"/>
      <w:numFmt w:val="none"/>
      <w:lvlText w:val="%8."/>
      <w:lvlJc w:val="left"/>
      <w:pPr>
        <w:ind w:left="9588" w:hanging="360"/>
      </w:pPr>
      <w:rPr>
        <w:rFonts w:cs="Times New Roman" w:hint="default"/>
      </w:rPr>
    </w:lvl>
    <w:lvl w:ilvl="8">
      <w:start w:val="1"/>
      <w:numFmt w:val="none"/>
      <w:lvlText w:val="%9."/>
      <w:lvlJc w:val="right"/>
      <w:pPr>
        <w:ind w:left="10308" w:hanging="180"/>
      </w:pPr>
      <w:rPr>
        <w:rFonts w:cs="Times New Roman" w:hint="default"/>
      </w:rPr>
    </w:lvl>
  </w:abstractNum>
  <w:num w:numId="1" w16cid:durableId="2053115520">
    <w:abstractNumId w:val="8"/>
  </w:num>
  <w:num w:numId="2" w16cid:durableId="94980216">
    <w:abstractNumId w:val="6"/>
  </w:num>
  <w:num w:numId="3" w16cid:durableId="519323096">
    <w:abstractNumId w:val="2"/>
  </w:num>
  <w:num w:numId="4" w16cid:durableId="1773085052">
    <w:abstractNumId w:val="5"/>
  </w:num>
  <w:num w:numId="5" w16cid:durableId="1642155314">
    <w:abstractNumId w:val="7"/>
  </w:num>
  <w:num w:numId="6" w16cid:durableId="467819472">
    <w:abstractNumId w:val="1"/>
  </w:num>
  <w:num w:numId="7" w16cid:durableId="2101828538">
    <w:abstractNumId w:val="4"/>
  </w:num>
  <w:num w:numId="8" w16cid:durableId="2073120132">
    <w:abstractNumId w:val="0"/>
  </w:num>
  <w:num w:numId="9" w16cid:durableId="157336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58895814">
    <w:abstractNumId w:val="3"/>
  </w:num>
  <w:num w:numId="11" w16cid:durableId="3632043">
    <w:abstractNumId w:val="4"/>
  </w:num>
  <w:num w:numId="12" w16cid:durableId="2020966253">
    <w:abstractNumId w:val="4"/>
  </w:num>
  <w:num w:numId="13" w16cid:durableId="2040163480">
    <w:abstractNumId w:val="4"/>
  </w:num>
  <w:num w:numId="14" w16cid:durableId="369885613">
    <w:abstractNumId w:val="4"/>
  </w:num>
  <w:num w:numId="15" w16cid:durableId="1848443777">
    <w:abstractNumId w:val="4"/>
  </w:num>
  <w:num w:numId="16" w16cid:durableId="15272999">
    <w:abstractNumId w:val="0"/>
  </w:num>
  <w:num w:numId="17" w16cid:durableId="1998223962">
    <w:abstractNumId w:val="0"/>
  </w:num>
  <w:num w:numId="18" w16cid:durableId="596257250">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displayBackgroundShape/>
  <w:embedTrueTypeFonts/>
  <w:saveSubsetFonts/>
  <w:activeWritingStyle w:appName="MSWord" w:lang="it-CH" w:vendorID="64" w:dllVersion="6" w:nlCheck="1" w:checkStyle="0"/>
  <w:activeWritingStyle w:appName="MSWord" w:lang="en-GB" w:vendorID="64" w:dllVersion="6" w:nlCheck="1" w:checkStyle="1"/>
  <w:activeWritingStyle w:appName="MSWord" w:lang="de-CH" w:vendorID="64" w:dllVersion="6" w:nlCheck="1" w:checkStyle="0"/>
  <w:activeWritingStyle w:appName="MSWord" w:lang="fr-FR" w:vendorID="64" w:dllVersion="6" w:nlCheck="1" w:checkStyle="0"/>
  <w:activeWritingStyle w:appName="MSWord" w:lang="en-GB" w:vendorID="64" w:dllVersion="0" w:nlCheck="1" w:checkStyle="0"/>
  <w:activeWritingStyle w:appName="MSWord" w:lang="de-CH" w:vendorID="64" w:dllVersion="0" w:nlCheck="1" w:checkStyle="0"/>
  <w:activeWritingStyle w:appName="MSWord" w:lang="it-CH" w:vendorID="64" w:dllVersion="0" w:nlCheck="1" w:checkStyle="0"/>
  <w:activeWritingStyle w:appName="MSWord" w:lang="es-CO" w:vendorID="64" w:dllVersion="0" w:nlCheck="1" w:checkStyle="0"/>
  <w:activeWritingStyle w:appName="MSWord" w:lang="fr-CH" w:vendorID="64" w:dllVersion="0" w:nlCheck="1" w:checkStyle="0"/>
  <w:activeWritingStyle w:appName="MSWord" w:lang="en-US" w:vendorID="64" w:dllVersion="0" w:nlCheck="1" w:checkStyle="0"/>
  <w:activeWritingStyle w:appName="MSWord" w:lang="en-CA" w:vendorID="64" w:dllVersion="0" w:nlCheck="1" w:checkStyle="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425"/>
  <w:characterSpacingControl w:val="doNotCompress"/>
  <w:hdrShapeDefaults>
    <o:shapedefaults v:ext="edit" spidmax="2050"/>
  </w:hdrShapeDefaults>
  <w:footnotePr>
    <w:footnote w:id="-1"/>
    <w:footnote w:id="0"/>
  </w:footnotePr>
  <w:endnotePr>
    <w:endnote w:id="-1"/>
    <w:endnote w:id="0"/>
  </w:endnotePr>
  <w:compat>
    <w:spaceForUL/>
    <w:suppressBottomSpacing/>
    <w:suppressTopSpacing/>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3DE"/>
    <w:rsid w:val="000000A3"/>
    <w:rsid w:val="00002A5E"/>
    <w:rsid w:val="0000395E"/>
    <w:rsid w:val="00004D8F"/>
    <w:rsid w:val="00007802"/>
    <w:rsid w:val="00007DF6"/>
    <w:rsid w:val="0001424D"/>
    <w:rsid w:val="0001558F"/>
    <w:rsid w:val="000162C2"/>
    <w:rsid w:val="000212E8"/>
    <w:rsid w:val="000225C1"/>
    <w:rsid w:val="000240D2"/>
    <w:rsid w:val="000247A1"/>
    <w:rsid w:val="00026F2D"/>
    <w:rsid w:val="0002784E"/>
    <w:rsid w:val="000325B9"/>
    <w:rsid w:val="0003294A"/>
    <w:rsid w:val="000338D8"/>
    <w:rsid w:val="000340B3"/>
    <w:rsid w:val="00036884"/>
    <w:rsid w:val="00036C22"/>
    <w:rsid w:val="00036E37"/>
    <w:rsid w:val="00041D1D"/>
    <w:rsid w:val="00041F92"/>
    <w:rsid w:val="00046663"/>
    <w:rsid w:val="00052559"/>
    <w:rsid w:val="00052FD0"/>
    <w:rsid w:val="00053D50"/>
    <w:rsid w:val="0006015F"/>
    <w:rsid w:val="00064F3D"/>
    <w:rsid w:val="00066AB2"/>
    <w:rsid w:val="00070579"/>
    <w:rsid w:val="00070AA5"/>
    <w:rsid w:val="00072876"/>
    <w:rsid w:val="000758D5"/>
    <w:rsid w:val="00077742"/>
    <w:rsid w:val="00080C0C"/>
    <w:rsid w:val="00095823"/>
    <w:rsid w:val="000A0B83"/>
    <w:rsid w:val="000A5850"/>
    <w:rsid w:val="000B4E83"/>
    <w:rsid w:val="000B6848"/>
    <w:rsid w:val="000C01EC"/>
    <w:rsid w:val="000C11C7"/>
    <w:rsid w:val="000C1C7F"/>
    <w:rsid w:val="000C2EFB"/>
    <w:rsid w:val="000C526C"/>
    <w:rsid w:val="000C752D"/>
    <w:rsid w:val="000D0E7C"/>
    <w:rsid w:val="000D1912"/>
    <w:rsid w:val="000D27F6"/>
    <w:rsid w:val="000D6CF3"/>
    <w:rsid w:val="000D7F22"/>
    <w:rsid w:val="000E0F8E"/>
    <w:rsid w:val="000E2773"/>
    <w:rsid w:val="000E5E3E"/>
    <w:rsid w:val="000F22CA"/>
    <w:rsid w:val="000F31C9"/>
    <w:rsid w:val="000F3269"/>
    <w:rsid w:val="000F432F"/>
    <w:rsid w:val="00101E37"/>
    <w:rsid w:val="00103D6A"/>
    <w:rsid w:val="00104FCE"/>
    <w:rsid w:val="001059F3"/>
    <w:rsid w:val="001121EC"/>
    <w:rsid w:val="001202C8"/>
    <w:rsid w:val="00121605"/>
    <w:rsid w:val="0012227B"/>
    <w:rsid w:val="0012450A"/>
    <w:rsid w:val="0012492A"/>
    <w:rsid w:val="00124DBC"/>
    <w:rsid w:val="00126504"/>
    <w:rsid w:val="0012756D"/>
    <w:rsid w:val="00131957"/>
    <w:rsid w:val="00136C33"/>
    <w:rsid w:val="00136E7B"/>
    <w:rsid w:val="00137D02"/>
    <w:rsid w:val="00142691"/>
    <w:rsid w:val="00146526"/>
    <w:rsid w:val="00146B61"/>
    <w:rsid w:val="00146CC5"/>
    <w:rsid w:val="00146CD8"/>
    <w:rsid w:val="001515C1"/>
    <w:rsid w:val="00151B20"/>
    <w:rsid w:val="00151CEA"/>
    <w:rsid w:val="0015522A"/>
    <w:rsid w:val="0015575B"/>
    <w:rsid w:val="00156BC7"/>
    <w:rsid w:val="001572FA"/>
    <w:rsid w:val="001608C4"/>
    <w:rsid w:val="001611BB"/>
    <w:rsid w:val="0016197D"/>
    <w:rsid w:val="00164D83"/>
    <w:rsid w:val="001658A6"/>
    <w:rsid w:val="00165E70"/>
    <w:rsid w:val="00170673"/>
    <w:rsid w:val="00173BEB"/>
    <w:rsid w:val="00176729"/>
    <w:rsid w:val="001814E5"/>
    <w:rsid w:val="00182B25"/>
    <w:rsid w:val="001855AC"/>
    <w:rsid w:val="00187C34"/>
    <w:rsid w:val="00187DC2"/>
    <w:rsid w:val="00190EBB"/>
    <w:rsid w:val="00197E52"/>
    <w:rsid w:val="001A1BB7"/>
    <w:rsid w:val="001A5FD3"/>
    <w:rsid w:val="001A7A65"/>
    <w:rsid w:val="001B032F"/>
    <w:rsid w:val="001B0457"/>
    <w:rsid w:val="001B3761"/>
    <w:rsid w:val="001B60B4"/>
    <w:rsid w:val="001B6780"/>
    <w:rsid w:val="001C4AD3"/>
    <w:rsid w:val="001C72F9"/>
    <w:rsid w:val="001D48A1"/>
    <w:rsid w:val="001D5248"/>
    <w:rsid w:val="001D7850"/>
    <w:rsid w:val="001D7F84"/>
    <w:rsid w:val="001E056A"/>
    <w:rsid w:val="001E1155"/>
    <w:rsid w:val="001F0ACB"/>
    <w:rsid w:val="001F0CE3"/>
    <w:rsid w:val="001F5274"/>
    <w:rsid w:val="001F6649"/>
    <w:rsid w:val="001F70B1"/>
    <w:rsid w:val="00202482"/>
    <w:rsid w:val="00205F9E"/>
    <w:rsid w:val="00221828"/>
    <w:rsid w:val="00221B52"/>
    <w:rsid w:val="00231C01"/>
    <w:rsid w:val="002324A6"/>
    <w:rsid w:val="00234829"/>
    <w:rsid w:val="00236A95"/>
    <w:rsid w:val="0023767B"/>
    <w:rsid w:val="00246EE8"/>
    <w:rsid w:val="00250817"/>
    <w:rsid w:val="0025194D"/>
    <w:rsid w:val="0025702B"/>
    <w:rsid w:val="002607C2"/>
    <w:rsid w:val="00262922"/>
    <w:rsid w:val="00264FC3"/>
    <w:rsid w:val="00270081"/>
    <w:rsid w:val="00277564"/>
    <w:rsid w:val="002777E0"/>
    <w:rsid w:val="002A1B2C"/>
    <w:rsid w:val="002A4776"/>
    <w:rsid w:val="002A535D"/>
    <w:rsid w:val="002B50C1"/>
    <w:rsid w:val="002B6F42"/>
    <w:rsid w:val="002C0B8E"/>
    <w:rsid w:val="002C12E0"/>
    <w:rsid w:val="002C4CC5"/>
    <w:rsid w:val="002C6883"/>
    <w:rsid w:val="002C7296"/>
    <w:rsid w:val="002C7385"/>
    <w:rsid w:val="002D5B99"/>
    <w:rsid w:val="002E0630"/>
    <w:rsid w:val="002E1DA5"/>
    <w:rsid w:val="002E753B"/>
    <w:rsid w:val="002F076E"/>
    <w:rsid w:val="002F1AED"/>
    <w:rsid w:val="002F23BD"/>
    <w:rsid w:val="002F3279"/>
    <w:rsid w:val="002F5255"/>
    <w:rsid w:val="002F5EDA"/>
    <w:rsid w:val="002F686E"/>
    <w:rsid w:val="002F7AED"/>
    <w:rsid w:val="00300031"/>
    <w:rsid w:val="00300CD3"/>
    <w:rsid w:val="0030553A"/>
    <w:rsid w:val="003074D3"/>
    <w:rsid w:val="00310729"/>
    <w:rsid w:val="00315033"/>
    <w:rsid w:val="0031628E"/>
    <w:rsid w:val="003165C3"/>
    <w:rsid w:val="00323F0A"/>
    <w:rsid w:val="00323F10"/>
    <w:rsid w:val="003273D3"/>
    <w:rsid w:val="00330445"/>
    <w:rsid w:val="00337063"/>
    <w:rsid w:val="003373E5"/>
    <w:rsid w:val="00337B8E"/>
    <w:rsid w:val="00343095"/>
    <w:rsid w:val="00343548"/>
    <w:rsid w:val="0034473E"/>
    <w:rsid w:val="00352EF4"/>
    <w:rsid w:val="003543B7"/>
    <w:rsid w:val="00354C99"/>
    <w:rsid w:val="003550F9"/>
    <w:rsid w:val="00355BD3"/>
    <w:rsid w:val="00356A88"/>
    <w:rsid w:val="0035787D"/>
    <w:rsid w:val="00362598"/>
    <w:rsid w:val="00365F1E"/>
    <w:rsid w:val="00366104"/>
    <w:rsid w:val="003667D9"/>
    <w:rsid w:val="0037096F"/>
    <w:rsid w:val="00372FE8"/>
    <w:rsid w:val="003742C9"/>
    <w:rsid w:val="0038475D"/>
    <w:rsid w:val="0039350E"/>
    <w:rsid w:val="00395B7D"/>
    <w:rsid w:val="003A3469"/>
    <w:rsid w:val="003A6485"/>
    <w:rsid w:val="003C1A92"/>
    <w:rsid w:val="003C24CD"/>
    <w:rsid w:val="003C32E6"/>
    <w:rsid w:val="003C4282"/>
    <w:rsid w:val="003C469F"/>
    <w:rsid w:val="003C70B5"/>
    <w:rsid w:val="003D0F53"/>
    <w:rsid w:val="003D2D6D"/>
    <w:rsid w:val="003D3DB7"/>
    <w:rsid w:val="003E406C"/>
    <w:rsid w:val="003F1E62"/>
    <w:rsid w:val="003F298D"/>
    <w:rsid w:val="003F34CD"/>
    <w:rsid w:val="00406715"/>
    <w:rsid w:val="00407A73"/>
    <w:rsid w:val="0041323C"/>
    <w:rsid w:val="0041438A"/>
    <w:rsid w:val="00414971"/>
    <w:rsid w:val="00416A67"/>
    <w:rsid w:val="00421978"/>
    <w:rsid w:val="004224BD"/>
    <w:rsid w:val="004225A3"/>
    <w:rsid w:val="00425DC0"/>
    <w:rsid w:val="004278A6"/>
    <w:rsid w:val="004305A1"/>
    <w:rsid w:val="00435499"/>
    <w:rsid w:val="00435918"/>
    <w:rsid w:val="00436DFA"/>
    <w:rsid w:val="004409E9"/>
    <w:rsid w:val="00442005"/>
    <w:rsid w:val="00442CEE"/>
    <w:rsid w:val="004459F0"/>
    <w:rsid w:val="00445D50"/>
    <w:rsid w:val="00446D9B"/>
    <w:rsid w:val="00447CBD"/>
    <w:rsid w:val="004517F3"/>
    <w:rsid w:val="00451EA3"/>
    <w:rsid w:val="00452A22"/>
    <w:rsid w:val="004532CB"/>
    <w:rsid w:val="00456DB1"/>
    <w:rsid w:val="0046559F"/>
    <w:rsid w:val="004666A0"/>
    <w:rsid w:val="00470563"/>
    <w:rsid w:val="004709C0"/>
    <w:rsid w:val="00470CCA"/>
    <w:rsid w:val="004712C9"/>
    <w:rsid w:val="004744BA"/>
    <w:rsid w:val="00490478"/>
    <w:rsid w:val="00492479"/>
    <w:rsid w:val="00493D09"/>
    <w:rsid w:val="004B520C"/>
    <w:rsid w:val="004B67A4"/>
    <w:rsid w:val="004C0A28"/>
    <w:rsid w:val="004D1CDD"/>
    <w:rsid w:val="004D5949"/>
    <w:rsid w:val="004D72B1"/>
    <w:rsid w:val="004F002E"/>
    <w:rsid w:val="004F3871"/>
    <w:rsid w:val="004F6BEA"/>
    <w:rsid w:val="00502E52"/>
    <w:rsid w:val="00503252"/>
    <w:rsid w:val="00506C38"/>
    <w:rsid w:val="005314E5"/>
    <w:rsid w:val="00533D24"/>
    <w:rsid w:val="00533DDC"/>
    <w:rsid w:val="005355F3"/>
    <w:rsid w:val="00536C61"/>
    <w:rsid w:val="00542AAF"/>
    <w:rsid w:val="00542E27"/>
    <w:rsid w:val="00543D6F"/>
    <w:rsid w:val="005473C2"/>
    <w:rsid w:val="005508C0"/>
    <w:rsid w:val="00550D64"/>
    <w:rsid w:val="0055366C"/>
    <w:rsid w:val="00555494"/>
    <w:rsid w:val="00567918"/>
    <w:rsid w:val="0057336D"/>
    <w:rsid w:val="005756B9"/>
    <w:rsid w:val="005803B2"/>
    <w:rsid w:val="0058561C"/>
    <w:rsid w:val="00585DF5"/>
    <w:rsid w:val="00592281"/>
    <w:rsid w:val="00592822"/>
    <w:rsid w:val="00593950"/>
    <w:rsid w:val="005978BD"/>
    <w:rsid w:val="005A0D07"/>
    <w:rsid w:val="005A4903"/>
    <w:rsid w:val="005A7119"/>
    <w:rsid w:val="005B0192"/>
    <w:rsid w:val="005B1EE7"/>
    <w:rsid w:val="005B2E47"/>
    <w:rsid w:val="005B6AFC"/>
    <w:rsid w:val="005C486C"/>
    <w:rsid w:val="005C5324"/>
    <w:rsid w:val="005D13DD"/>
    <w:rsid w:val="005D16AF"/>
    <w:rsid w:val="005D16F8"/>
    <w:rsid w:val="005D1E40"/>
    <w:rsid w:val="005D2F1F"/>
    <w:rsid w:val="005D4180"/>
    <w:rsid w:val="005E1102"/>
    <w:rsid w:val="005E28B1"/>
    <w:rsid w:val="005E42A7"/>
    <w:rsid w:val="005E4C52"/>
    <w:rsid w:val="005E6352"/>
    <w:rsid w:val="005E6815"/>
    <w:rsid w:val="005E762A"/>
    <w:rsid w:val="005F0786"/>
    <w:rsid w:val="005F33AE"/>
    <w:rsid w:val="005F5D17"/>
    <w:rsid w:val="005F7BFE"/>
    <w:rsid w:val="0060036E"/>
    <w:rsid w:val="00602D89"/>
    <w:rsid w:val="006116DB"/>
    <w:rsid w:val="00616BCB"/>
    <w:rsid w:val="006213EF"/>
    <w:rsid w:val="006231B5"/>
    <w:rsid w:val="0063306A"/>
    <w:rsid w:val="006364E0"/>
    <w:rsid w:val="006474D5"/>
    <w:rsid w:val="00647AD9"/>
    <w:rsid w:val="00651F58"/>
    <w:rsid w:val="006524CB"/>
    <w:rsid w:val="006550F5"/>
    <w:rsid w:val="00657D11"/>
    <w:rsid w:val="00662235"/>
    <w:rsid w:val="00662CAC"/>
    <w:rsid w:val="00664593"/>
    <w:rsid w:val="00667FDC"/>
    <w:rsid w:val="00677DE4"/>
    <w:rsid w:val="006813AF"/>
    <w:rsid w:val="006828B2"/>
    <w:rsid w:val="00682A16"/>
    <w:rsid w:val="0068364D"/>
    <w:rsid w:val="006841B7"/>
    <w:rsid w:val="0068585E"/>
    <w:rsid w:val="006858B7"/>
    <w:rsid w:val="00685AA9"/>
    <w:rsid w:val="006860AB"/>
    <w:rsid w:val="00686470"/>
    <w:rsid w:val="0068728B"/>
    <w:rsid w:val="00691504"/>
    <w:rsid w:val="00694D23"/>
    <w:rsid w:val="0069520B"/>
    <w:rsid w:val="00695FE1"/>
    <w:rsid w:val="00696BAE"/>
    <w:rsid w:val="0069799B"/>
    <w:rsid w:val="006A0106"/>
    <w:rsid w:val="006A0951"/>
    <w:rsid w:val="006A49E6"/>
    <w:rsid w:val="006B0848"/>
    <w:rsid w:val="006B2AAE"/>
    <w:rsid w:val="006C30F4"/>
    <w:rsid w:val="006C3171"/>
    <w:rsid w:val="006C4BBE"/>
    <w:rsid w:val="006D6833"/>
    <w:rsid w:val="006E0F40"/>
    <w:rsid w:val="006E4B4D"/>
    <w:rsid w:val="006E6B37"/>
    <w:rsid w:val="006F1AEE"/>
    <w:rsid w:val="006F2131"/>
    <w:rsid w:val="006F2C00"/>
    <w:rsid w:val="006F631A"/>
    <w:rsid w:val="006F7911"/>
    <w:rsid w:val="0070011D"/>
    <w:rsid w:val="00702981"/>
    <w:rsid w:val="00702C63"/>
    <w:rsid w:val="007059BA"/>
    <w:rsid w:val="00711017"/>
    <w:rsid w:val="00715B3F"/>
    <w:rsid w:val="00717774"/>
    <w:rsid w:val="00717CEE"/>
    <w:rsid w:val="00724985"/>
    <w:rsid w:val="00724E9D"/>
    <w:rsid w:val="00731D0C"/>
    <w:rsid w:val="007359CE"/>
    <w:rsid w:val="00744F35"/>
    <w:rsid w:val="00745BEB"/>
    <w:rsid w:val="007506B4"/>
    <w:rsid w:val="00755B4B"/>
    <w:rsid w:val="00756F2D"/>
    <w:rsid w:val="00757AA7"/>
    <w:rsid w:val="007638A5"/>
    <w:rsid w:val="0076456D"/>
    <w:rsid w:val="00764CFA"/>
    <w:rsid w:val="0076546A"/>
    <w:rsid w:val="007701D6"/>
    <w:rsid w:val="00770CD2"/>
    <w:rsid w:val="00771EE1"/>
    <w:rsid w:val="00774676"/>
    <w:rsid w:val="007779E5"/>
    <w:rsid w:val="00780676"/>
    <w:rsid w:val="00780725"/>
    <w:rsid w:val="00780CDF"/>
    <w:rsid w:val="00785714"/>
    <w:rsid w:val="00793091"/>
    <w:rsid w:val="00796324"/>
    <w:rsid w:val="007971A8"/>
    <w:rsid w:val="007A096F"/>
    <w:rsid w:val="007B256E"/>
    <w:rsid w:val="007B3202"/>
    <w:rsid w:val="007B3B45"/>
    <w:rsid w:val="007B4326"/>
    <w:rsid w:val="007B4422"/>
    <w:rsid w:val="007B71C5"/>
    <w:rsid w:val="007C52F1"/>
    <w:rsid w:val="007C7AAA"/>
    <w:rsid w:val="007D05FF"/>
    <w:rsid w:val="007D2891"/>
    <w:rsid w:val="007D634C"/>
    <w:rsid w:val="007D64C4"/>
    <w:rsid w:val="007D682E"/>
    <w:rsid w:val="007D78D3"/>
    <w:rsid w:val="007E6E3C"/>
    <w:rsid w:val="007F0B63"/>
    <w:rsid w:val="007F593D"/>
    <w:rsid w:val="007F62BC"/>
    <w:rsid w:val="008024BC"/>
    <w:rsid w:val="008148BE"/>
    <w:rsid w:val="008161E2"/>
    <w:rsid w:val="00816CCF"/>
    <w:rsid w:val="00826ED7"/>
    <w:rsid w:val="00827652"/>
    <w:rsid w:val="00827F7C"/>
    <w:rsid w:val="00832597"/>
    <w:rsid w:val="00837615"/>
    <w:rsid w:val="00841C75"/>
    <w:rsid w:val="00843753"/>
    <w:rsid w:val="00843A85"/>
    <w:rsid w:val="00844011"/>
    <w:rsid w:val="00847E78"/>
    <w:rsid w:val="008524EA"/>
    <w:rsid w:val="008625C8"/>
    <w:rsid w:val="0088761D"/>
    <w:rsid w:val="00892BE7"/>
    <w:rsid w:val="00895E1F"/>
    <w:rsid w:val="008A0971"/>
    <w:rsid w:val="008A4EE2"/>
    <w:rsid w:val="008A648C"/>
    <w:rsid w:val="008B346B"/>
    <w:rsid w:val="008B4035"/>
    <w:rsid w:val="008B6101"/>
    <w:rsid w:val="008B6297"/>
    <w:rsid w:val="008B6C65"/>
    <w:rsid w:val="008C020B"/>
    <w:rsid w:val="008C0CF8"/>
    <w:rsid w:val="008C1F97"/>
    <w:rsid w:val="008C363E"/>
    <w:rsid w:val="008C3F37"/>
    <w:rsid w:val="008C650B"/>
    <w:rsid w:val="008C6954"/>
    <w:rsid w:val="008D0E0C"/>
    <w:rsid w:val="008D3EA5"/>
    <w:rsid w:val="008E0688"/>
    <w:rsid w:val="008E1BD0"/>
    <w:rsid w:val="008E29BD"/>
    <w:rsid w:val="008E52C2"/>
    <w:rsid w:val="008E6DBC"/>
    <w:rsid w:val="008E7850"/>
    <w:rsid w:val="008F221A"/>
    <w:rsid w:val="008F3396"/>
    <w:rsid w:val="008F59C2"/>
    <w:rsid w:val="009005C0"/>
    <w:rsid w:val="00900D72"/>
    <w:rsid w:val="009106FE"/>
    <w:rsid w:val="0091291A"/>
    <w:rsid w:val="009157C5"/>
    <w:rsid w:val="009272F3"/>
    <w:rsid w:val="009310B0"/>
    <w:rsid w:val="00935246"/>
    <w:rsid w:val="009353D5"/>
    <w:rsid w:val="009412DE"/>
    <w:rsid w:val="009471C0"/>
    <w:rsid w:val="009509D0"/>
    <w:rsid w:val="00952FEC"/>
    <w:rsid w:val="00954FF4"/>
    <w:rsid w:val="00962F05"/>
    <w:rsid w:val="00962FE8"/>
    <w:rsid w:val="00963F1C"/>
    <w:rsid w:val="0096423E"/>
    <w:rsid w:val="009654FC"/>
    <w:rsid w:val="00965767"/>
    <w:rsid w:val="00971E9A"/>
    <w:rsid w:val="00980B5B"/>
    <w:rsid w:val="009824BE"/>
    <w:rsid w:val="00983B8C"/>
    <w:rsid w:val="00985AE9"/>
    <w:rsid w:val="00990C44"/>
    <w:rsid w:val="0099265C"/>
    <w:rsid w:val="00994570"/>
    <w:rsid w:val="00996CF7"/>
    <w:rsid w:val="00997E6B"/>
    <w:rsid w:val="009A3D74"/>
    <w:rsid w:val="009A7AF1"/>
    <w:rsid w:val="009B360F"/>
    <w:rsid w:val="009C0D0B"/>
    <w:rsid w:val="009C31BA"/>
    <w:rsid w:val="009C63DA"/>
    <w:rsid w:val="009D327F"/>
    <w:rsid w:val="009D5EDC"/>
    <w:rsid w:val="009D6188"/>
    <w:rsid w:val="009D6D93"/>
    <w:rsid w:val="009D7279"/>
    <w:rsid w:val="009E6DA4"/>
    <w:rsid w:val="009F2ABC"/>
    <w:rsid w:val="00A02075"/>
    <w:rsid w:val="00A0636D"/>
    <w:rsid w:val="00A0656D"/>
    <w:rsid w:val="00A107A2"/>
    <w:rsid w:val="00A2204A"/>
    <w:rsid w:val="00A23BC3"/>
    <w:rsid w:val="00A25088"/>
    <w:rsid w:val="00A31E39"/>
    <w:rsid w:val="00A35656"/>
    <w:rsid w:val="00A429FC"/>
    <w:rsid w:val="00A448B8"/>
    <w:rsid w:val="00A45327"/>
    <w:rsid w:val="00A455FB"/>
    <w:rsid w:val="00A45B54"/>
    <w:rsid w:val="00A4617E"/>
    <w:rsid w:val="00A53B65"/>
    <w:rsid w:val="00A5443A"/>
    <w:rsid w:val="00A54F66"/>
    <w:rsid w:val="00A6256B"/>
    <w:rsid w:val="00A63140"/>
    <w:rsid w:val="00A64A49"/>
    <w:rsid w:val="00A67EBA"/>
    <w:rsid w:val="00A70EE9"/>
    <w:rsid w:val="00A73F07"/>
    <w:rsid w:val="00A73FF2"/>
    <w:rsid w:val="00A743C8"/>
    <w:rsid w:val="00A80B5D"/>
    <w:rsid w:val="00A81F34"/>
    <w:rsid w:val="00A8261F"/>
    <w:rsid w:val="00A8619C"/>
    <w:rsid w:val="00A9450B"/>
    <w:rsid w:val="00A94FBD"/>
    <w:rsid w:val="00AA147A"/>
    <w:rsid w:val="00AB4453"/>
    <w:rsid w:val="00AC126F"/>
    <w:rsid w:val="00AC3752"/>
    <w:rsid w:val="00AC3D6D"/>
    <w:rsid w:val="00AC6AF5"/>
    <w:rsid w:val="00AC770A"/>
    <w:rsid w:val="00AC79C2"/>
    <w:rsid w:val="00AC7FB0"/>
    <w:rsid w:val="00AD0494"/>
    <w:rsid w:val="00AD2FC1"/>
    <w:rsid w:val="00AD329B"/>
    <w:rsid w:val="00AD4296"/>
    <w:rsid w:val="00AD461D"/>
    <w:rsid w:val="00AD4DFA"/>
    <w:rsid w:val="00AE1AD0"/>
    <w:rsid w:val="00AE567A"/>
    <w:rsid w:val="00AF0E09"/>
    <w:rsid w:val="00AF1313"/>
    <w:rsid w:val="00AF5CA9"/>
    <w:rsid w:val="00AF740F"/>
    <w:rsid w:val="00B037E0"/>
    <w:rsid w:val="00B10B8F"/>
    <w:rsid w:val="00B11D6D"/>
    <w:rsid w:val="00B144F6"/>
    <w:rsid w:val="00B1634B"/>
    <w:rsid w:val="00B17A8A"/>
    <w:rsid w:val="00B2011E"/>
    <w:rsid w:val="00B25C15"/>
    <w:rsid w:val="00B3069F"/>
    <w:rsid w:val="00B30784"/>
    <w:rsid w:val="00B32965"/>
    <w:rsid w:val="00B3304B"/>
    <w:rsid w:val="00B34A32"/>
    <w:rsid w:val="00B359E9"/>
    <w:rsid w:val="00B36036"/>
    <w:rsid w:val="00B47269"/>
    <w:rsid w:val="00B5243D"/>
    <w:rsid w:val="00B53AD7"/>
    <w:rsid w:val="00B55488"/>
    <w:rsid w:val="00B55AD7"/>
    <w:rsid w:val="00B60BA4"/>
    <w:rsid w:val="00B66072"/>
    <w:rsid w:val="00B7078B"/>
    <w:rsid w:val="00B71A65"/>
    <w:rsid w:val="00B72EDF"/>
    <w:rsid w:val="00B732D8"/>
    <w:rsid w:val="00B734BF"/>
    <w:rsid w:val="00B74F1C"/>
    <w:rsid w:val="00B76A2D"/>
    <w:rsid w:val="00B779F5"/>
    <w:rsid w:val="00B822D8"/>
    <w:rsid w:val="00B92335"/>
    <w:rsid w:val="00BA2A3B"/>
    <w:rsid w:val="00BA658E"/>
    <w:rsid w:val="00BB0384"/>
    <w:rsid w:val="00BB3169"/>
    <w:rsid w:val="00BB46C1"/>
    <w:rsid w:val="00BB6A2F"/>
    <w:rsid w:val="00BC4A50"/>
    <w:rsid w:val="00BC543E"/>
    <w:rsid w:val="00BC7446"/>
    <w:rsid w:val="00BC7605"/>
    <w:rsid w:val="00BD42B5"/>
    <w:rsid w:val="00BD4D24"/>
    <w:rsid w:val="00BE1D06"/>
    <w:rsid w:val="00BE587C"/>
    <w:rsid w:val="00C04B8C"/>
    <w:rsid w:val="00C05F71"/>
    <w:rsid w:val="00C07407"/>
    <w:rsid w:val="00C076C6"/>
    <w:rsid w:val="00C10C5B"/>
    <w:rsid w:val="00C1128C"/>
    <w:rsid w:val="00C145B0"/>
    <w:rsid w:val="00C14EE0"/>
    <w:rsid w:val="00C160B9"/>
    <w:rsid w:val="00C231A7"/>
    <w:rsid w:val="00C2400F"/>
    <w:rsid w:val="00C26E97"/>
    <w:rsid w:val="00C36B3D"/>
    <w:rsid w:val="00C414D7"/>
    <w:rsid w:val="00C42A37"/>
    <w:rsid w:val="00C466B4"/>
    <w:rsid w:val="00C54899"/>
    <w:rsid w:val="00C55FCA"/>
    <w:rsid w:val="00C56467"/>
    <w:rsid w:val="00C57C57"/>
    <w:rsid w:val="00C60B80"/>
    <w:rsid w:val="00C61A73"/>
    <w:rsid w:val="00C66B6A"/>
    <w:rsid w:val="00C67377"/>
    <w:rsid w:val="00C71E89"/>
    <w:rsid w:val="00C76528"/>
    <w:rsid w:val="00C77B29"/>
    <w:rsid w:val="00C800FB"/>
    <w:rsid w:val="00C818C2"/>
    <w:rsid w:val="00C8240A"/>
    <w:rsid w:val="00C83588"/>
    <w:rsid w:val="00C85BAC"/>
    <w:rsid w:val="00C91121"/>
    <w:rsid w:val="00C912A2"/>
    <w:rsid w:val="00C96305"/>
    <w:rsid w:val="00C96C83"/>
    <w:rsid w:val="00CA0893"/>
    <w:rsid w:val="00CA41AA"/>
    <w:rsid w:val="00CA7D72"/>
    <w:rsid w:val="00CB1CAB"/>
    <w:rsid w:val="00CB2D8A"/>
    <w:rsid w:val="00CC106D"/>
    <w:rsid w:val="00CC20D3"/>
    <w:rsid w:val="00CC563C"/>
    <w:rsid w:val="00CD13DC"/>
    <w:rsid w:val="00CD2C3B"/>
    <w:rsid w:val="00CD39E9"/>
    <w:rsid w:val="00CD3BAF"/>
    <w:rsid w:val="00CE12B0"/>
    <w:rsid w:val="00CE3C40"/>
    <w:rsid w:val="00CE40A8"/>
    <w:rsid w:val="00CE4950"/>
    <w:rsid w:val="00CE7153"/>
    <w:rsid w:val="00CF0AA3"/>
    <w:rsid w:val="00D1000B"/>
    <w:rsid w:val="00D10FE2"/>
    <w:rsid w:val="00D15365"/>
    <w:rsid w:val="00D237A4"/>
    <w:rsid w:val="00D31ACF"/>
    <w:rsid w:val="00D31C83"/>
    <w:rsid w:val="00D347DF"/>
    <w:rsid w:val="00D44CA4"/>
    <w:rsid w:val="00D50A3C"/>
    <w:rsid w:val="00D6115C"/>
    <w:rsid w:val="00D66DAB"/>
    <w:rsid w:val="00D752E6"/>
    <w:rsid w:val="00D80F43"/>
    <w:rsid w:val="00D842F3"/>
    <w:rsid w:val="00D84301"/>
    <w:rsid w:val="00D85ED4"/>
    <w:rsid w:val="00D87221"/>
    <w:rsid w:val="00D97AD8"/>
    <w:rsid w:val="00DA01A2"/>
    <w:rsid w:val="00DA34A3"/>
    <w:rsid w:val="00DA4068"/>
    <w:rsid w:val="00DA40F5"/>
    <w:rsid w:val="00DA77DF"/>
    <w:rsid w:val="00DB369E"/>
    <w:rsid w:val="00DB433F"/>
    <w:rsid w:val="00DB63D6"/>
    <w:rsid w:val="00DC1A1C"/>
    <w:rsid w:val="00DC3E26"/>
    <w:rsid w:val="00DC4AEA"/>
    <w:rsid w:val="00DD5361"/>
    <w:rsid w:val="00DE161D"/>
    <w:rsid w:val="00DE6FE8"/>
    <w:rsid w:val="00DF0049"/>
    <w:rsid w:val="00DF07A0"/>
    <w:rsid w:val="00DF0BFF"/>
    <w:rsid w:val="00DF2839"/>
    <w:rsid w:val="00E0198E"/>
    <w:rsid w:val="00E01CD1"/>
    <w:rsid w:val="00E040E7"/>
    <w:rsid w:val="00E0578C"/>
    <w:rsid w:val="00E05EA5"/>
    <w:rsid w:val="00E118BF"/>
    <w:rsid w:val="00E163E1"/>
    <w:rsid w:val="00E168D9"/>
    <w:rsid w:val="00E25111"/>
    <w:rsid w:val="00E26C64"/>
    <w:rsid w:val="00E27143"/>
    <w:rsid w:val="00E27AB4"/>
    <w:rsid w:val="00E3041E"/>
    <w:rsid w:val="00E335E2"/>
    <w:rsid w:val="00E33956"/>
    <w:rsid w:val="00E34B29"/>
    <w:rsid w:val="00E444D4"/>
    <w:rsid w:val="00E44A5F"/>
    <w:rsid w:val="00E44F11"/>
    <w:rsid w:val="00E525FD"/>
    <w:rsid w:val="00E52682"/>
    <w:rsid w:val="00E55168"/>
    <w:rsid w:val="00E55554"/>
    <w:rsid w:val="00E623AD"/>
    <w:rsid w:val="00E734B3"/>
    <w:rsid w:val="00E74452"/>
    <w:rsid w:val="00E746C0"/>
    <w:rsid w:val="00E80232"/>
    <w:rsid w:val="00E85528"/>
    <w:rsid w:val="00E87AFB"/>
    <w:rsid w:val="00E90354"/>
    <w:rsid w:val="00EA72D0"/>
    <w:rsid w:val="00EB26EC"/>
    <w:rsid w:val="00EB283E"/>
    <w:rsid w:val="00EB2E72"/>
    <w:rsid w:val="00EC4361"/>
    <w:rsid w:val="00EC4AD2"/>
    <w:rsid w:val="00ED5816"/>
    <w:rsid w:val="00EE3209"/>
    <w:rsid w:val="00EF02FE"/>
    <w:rsid w:val="00EF0466"/>
    <w:rsid w:val="00EF1963"/>
    <w:rsid w:val="00EF6FE6"/>
    <w:rsid w:val="00F006D4"/>
    <w:rsid w:val="00F01E8D"/>
    <w:rsid w:val="00F02937"/>
    <w:rsid w:val="00F02E49"/>
    <w:rsid w:val="00F0365F"/>
    <w:rsid w:val="00F0482D"/>
    <w:rsid w:val="00F0585D"/>
    <w:rsid w:val="00F06270"/>
    <w:rsid w:val="00F16E07"/>
    <w:rsid w:val="00F212A5"/>
    <w:rsid w:val="00F2270B"/>
    <w:rsid w:val="00F33664"/>
    <w:rsid w:val="00F35E34"/>
    <w:rsid w:val="00F36C41"/>
    <w:rsid w:val="00F37266"/>
    <w:rsid w:val="00F44972"/>
    <w:rsid w:val="00F45FB5"/>
    <w:rsid w:val="00F561D9"/>
    <w:rsid w:val="00F60B37"/>
    <w:rsid w:val="00F62E9B"/>
    <w:rsid w:val="00F63DFB"/>
    <w:rsid w:val="00F75D35"/>
    <w:rsid w:val="00F77EB8"/>
    <w:rsid w:val="00F802C0"/>
    <w:rsid w:val="00F808D9"/>
    <w:rsid w:val="00F828C9"/>
    <w:rsid w:val="00F82EBD"/>
    <w:rsid w:val="00F90BF1"/>
    <w:rsid w:val="00F924D3"/>
    <w:rsid w:val="00FA03DE"/>
    <w:rsid w:val="00FA0A71"/>
    <w:rsid w:val="00FA7635"/>
    <w:rsid w:val="00FB29CD"/>
    <w:rsid w:val="00FB2FED"/>
    <w:rsid w:val="00FC7D4F"/>
    <w:rsid w:val="00FD0DB4"/>
    <w:rsid w:val="00FD1859"/>
    <w:rsid w:val="00FD18C9"/>
    <w:rsid w:val="00FD301A"/>
    <w:rsid w:val="00FD500E"/>
    <w:rsid w:val="00FD7363"/>
    <w:rsid w:val="00FE2AB4"/>
    <w:rsid w:val="00FE491F"/>
    <w:rsid w:val="00FE5BE1"/>
    <w:rsid w:val="00FE7966"/>
    <w:rsid w:val="00FF6117"/>
    <w:rsid w:val="00FF7E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A1C9B0"/>
  <w15:chartTrackingRefBased/>
  <w15:docId w15:val="{FD87E9A5-BE53-49EE-A5CE-0653E7A84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before="60" w:after="120"/>
        <w:jc w:val="both"/>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2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Paragraph"/>
    <w:rsid w:val="0057336D"/>
  </w:style>
  <w:style w:type="paragraph" w:styleId="Heading1">
    <w:name w:val="heading 1"/>
    <w:basedOn w:val="Normal"/>
    <w:next w:val="Paragraph"/>
    <w:link w:val="Heading1Char"/>
    <w:uiPriority w:val="7"/>
    <w:qFormat/>
    <w:rsid w:val="00070579"/>
    <w:pPr>
      <w:keepNext/>
      <w:keepLines/>
      <w:widowControl w:val="0"/>
      <w:numPr>
        <w:numId w:val="4"/>
      </w:numPr>
      <w:tabs>
        <w:tab w:val="left" w:pos="794"/>
      </w:tabs>
      <w:spacing w:before="600" w:after="240"/>
      <w:outlineLvl w:val="0"/>
    </w:pPr>
    <w:rPr>
      <w:color w:val="1E2E8B" w:themeColor="text2"/>
      <w:sz w:val="28"/>
      <w:szCs w:val="32"/>
    </w:rPr>
  </w:style>
  <w:style w:type="paragraph" w:styleId="Heading2">
    <w:name w:val="heading 2"/>
    <w:basedOn w:val="Normal"/>
    <w:next w:val="Paragraph"/>
    <w:link w:val="Heading2Char"/>
    <w:uiPriority w:val="7"/>
    <w:qFormat/>
    <w:rsid w:val="00FD500E"/>
    <w:pPr>
      <w:keepNext/>
      <w:keepLines/>
      <w:numPr>
        <w:ilvl w:val="1"/>
        <w:numId w:val="4"/>
      </w:numPr>
      <w:spacing w:before="360"/>
      <w:jc w:val="left"/>
      <w:outlineLvl w:val="1"/>
    </w:pPr>
    <w:rPr>
      <w:rFonts w:ascii="Segoe UI Semibold" w:hAnsi="Segoe UI Semibold"/>
      <w:color w:val="1E2E8B" w:themeColor="text2"/>
      <w:sz w:val="24"/>
      <w:szCs w:val="24"/>
    </w:rPr>
  </w:style>
  <w:style w:type="paragraph" w:styleId="Heading3">
    <w:name w:val="heading 3"/>
    <w:basedOn w:val="Heading2"/>
    <w:next w:val="Normal"/>
    <w:link w:val="Heading3Char"/>
    <w:uiPriority w:val="7"/>
    <w:qFormat/>
    <w:rsid w:val="00FD500E"/>
    <w:pPr>
      <w:numPr>
        <w:ilvl w:val="2"/>
      </w:numPr>
      <w:spacing w:before="240" w:after="60"/>
      <w:outlineLvl w:val="2"/>
    </w:pPr>
    <w:rPr>
      <w:sz w:val="22"/>
      <w:szCs w:val="20"/>
    </w:rPr>
  </w:style>
  <w:style w:type="paragraph" w:styleId="Heading4">
    <w:name w:val="heading 4"/>
    <w:basedOn w:val="Heading3"/>
    <w:next w:val="Normal"/>
    <w:link w:val="Heading4Char"/>
    <w:uiPriority w:val="7"/>
    <w:qFormat/>
    <w:rsid w:val="00C96C83"/>
    <w:pPr>
      <w:numPr>
        <w:ilvl w:val="3"/>
      </w:numPr>
      <w:outlineLvl w:val="3"/>
    </w:pPr>
    <w:rPr>
      <w:rFonts w:asciiTheme="minorHAnsi" w:hAnsiTheme="minorHAnsi"/>
    </w:rPr>
  </w:style>
  <w:style w:type="paragraph" w:styleId="Heading5">
    <w:name w:val="heading 5"/>
    <w:basedOn w:val="Heading3"/>
    <w:next w:val="Normal"/>
    <w:link w:val="Heading5Char"/>
    <w:uiPriority w:val="7"/>
    <w:qFormat/>
    <w:rsid w:val="006A49E6"/>
    <w:pPr>
      <w:numPr>
        <w:ilvl w:val="4"/>
      </w:numPr>
      <w:outlineLvl w:val="4"/>
    </w:pPr>
    <w:rPr>
      <w:rFonts w:ascii="Segoe UI" w:hAnsi="Segoe UI" w:cs="Segoe UI"/>
      <w:i/>
    </w:rPr>
  </w:style>
  <w:style w:type="paragraph" w:styleId="Heading6">
    <w:name w:val="heading 6"/>
    <w:basedOn w:val="Heading4"/>
    <w:next w:val="Normal"/>
    <w:link w:val="Heading6Char"/>
    <w:uiPriority w:val="16"/>
    <w:semiHidden/>
    <w:rsid w:val="00E3041E"/>
    <w:pPr>
      <w:outlineLvl w:val="5"/>
    </w:pPr>
  </w:style>
  <w:style w:type="paragraph" w:styleId="Heading7">
    <w:name w:val="heading 7"/>
    <w:basedOn w:val="Heading6"/>
    <w:next w:val="Normal"/>
    <w:link w:val="Heading7Char"/>
    <w:uiPriority w:val="16"/>
    <w:semiHidden/>
    <w:rsid w:val="00E3041E"/>
    <w:pPr>
      <w:outlineLvl w:val="6"/>
    </w:pPr>
  </w:style>
  <w:style w:type="paragraph" w:styleId="Heading8">
    <w:name w:val="heading 8"/>
    <w:basedOn w:val="Heading7"/>
    <w:next w:val="Normal"/>
    <w:link w:val="Heading8Char"/>
    <w:uiPriority w:val="16"/>
    <w:semiHidden/>
    <w:rsid w:val="00E3041E"/>
    <w:pPr>
      <w:outlineLvl w:val="7"/>
    </w:pPr>
  </w:style>
  <w:style w:type="paragraph" w:styleId="Heading9">
    <w:name w:val="heading 9"/>
    <w:basedOn w:val="Heading8"/>
    <w:next w:val="Normal"/>
    <w:link w:val="Heading9Char"/>
    <w:uiPriority w:val="16"/>
    <w:semiHidden/>
    <w:rsid w:val="00E3041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Sources">
    <w:name w:val="GraphSources"/>
    <w:basedOn w:val="TableSources"/>
    <w:uiPriority w:val="17"/>
    <w:semiHidden/>
    <w:rsid w:val="00BD42B5"/>
    <w:pPr>
      <w:jc w:val="left"/>
    </w:pPr>
  </w:style>
  <w:style w:type="paragraph" w:customStyle="1" w:styleId="TableFootnote">
    <w:name w:val="TableFootnote"/>
    <w:basedOn w:val="Normal"/>
    <w:uiPriority w:val="14"/>
    <w:rsid w:val="003742C9"/>
    <w:rPr>
      <w:sz w:val="16"/>
    </w:rPr>
  </w:style>
  <w:style w:type="paragraph" w:customStyle="1" w:styleId="CoverTitle">
    <w:name w:val="CoverTitle"/>
    <w:basedOn w:val="Normal"/>
    <w:next w:val="Normal"/>
    <w:uiPriority w:val="21"/>
    <w:semiHidden/>
    <w:qFormat/>
    <w:rsid w:val="00A81F34"/>
    <w:pPr>
      <w:spacing w:after="600"/>
      <w:contextualSpacing/>
    </w:pPr>
    <w:rPr>
      <w:rFonts w:ascii="Segoe UI Semibold" w:hAnsi="Segoe UI Semibold"/>
      <w:color w:val="AA322F"/>
      <w:sz w:val="70"/>
    </w:rPr>
  </w:style>
  <w:style w:type="paragraph" w:customStyle="1" w:styleId="CoverSubTitle">
    <w:name w:val="CoverSubTitle"/>
    <w:basedOn w:val="CoverTitle"/>
    <w:next w:val="Normal"/>
    <w:uiPriority w:val="21"/>
    <w:semiHidden/>
    <w:qFormat/>
    <w:rsid w:val="004712C9"/>
    <w:rPr>
      <w:rFonts w:ascii="Segoe UI" w:hAnsi="Segoe UI"/>
      <w:color w:val="auto"/>
      <w:sz w:val="36"/>
    </w:rPr>
  </w:style>
  <w:style w:type="paragraph" w:customStyle="1" w:styleId="BulletsL2">
    <w:name w:val="BulletsL2"/>
    <w:basedOn w:val="Paragraph"/>
    <w:uiPriority w:val="3"/>
    <w:qFormat/>
    <w:rsid w:val="00C56467"/>
    <w:pPr>
      <w:numPr>
        <w:ilvl w:val="1"/>
        <w:numId w:val="8"/>
      </w:numPr>
      <w:contextualSpacing/>
    </w:pPr>
  </w:style>
  <w:style w:type="paragraph" w:styleId="NoSpacing">
    <w:name w:val="No Spacing"/>
    <w:link w:val="NoSpacingChar"/>
    <w:semiHidden/>
    <w:qFormat/>
    <w:rsid w:val="009D6D93"/>
    <w:rPr>
      <w:rFonts w:eastAsiaTheme="minorEastAsia"/>
      <w:lang w:val="en-US"/>
    </w:rPr>
  </w:style>
  <w:style w:type="paragraph" w:customStyle="1" w:styleId="BulletsL1">
    <w:name w:val="BulletsL1"/>
    <w:basedOn w:val="Paragraph"/>
    <w:uiPriority w:val="3"/>
    <w:qFormat/>
    <w:rsid w:val="00E444D4"/>
    <w:pPr>
      <w:numPr>
        <w:numId w:val="8"/>
      </w:numPr>
    </w:pPr>
  </w:style>
  <w:style w:type="paragraph" w:customStyle="1" w:styleId="empty">
    <w:name w:val="empty"/>
    <w:basedOn w:val="Normal"/>
    <w:uiPriority w:val="20"/>
    <w:unhideWhenUsed/>
    <w:rsid w:val="00041D1D"/>
    <w:pPr>
      <w:spacing w:after="240"/>
    </w:pPr>
    <w:rPr>
      <w:color w:val="FFFFFF" w:themeColor="background1"/>
      <w:sz w:val="2"/>
      <w:szCs w:val="2"/>
    </w:rPr>
  </w:style>
  <w:style w:type="character" w:styleId="FollowedHyperlink">
    <w:name w:val="FollowedHyperlink"/>
    <w:basedOn w:val="DefaultParagraphFont"/>
    <w:uiPriority w:val="22"/>
    <w:semiHidden/>
    <w:rsid w:val="00E3041E"/>
    <w:rPr>
      <w:rFonts w:ascii="Segoe UI" w:hAnsi="Segoe UI"/>
      <w:color w:val="auto"/>
      <w:u w:val="none"/>
    </w:rPr>
  </w:style>
  <w:style w:type="paragraph" w:styleId="Footer">
    <w:name w:val="footer"/>
    <w:basedOn w:val="TableLeft"/>
    <w:link w:val="FooterChar"/>
    <w:uiPriority w:val="19"/>
    <w:rsid w:val="00262922"/>
    <w:pPr>
      <w:tabs>
        <w:tab w:val="center" w:pos="4513"/>
        <w:tab w:val="right" w:pos="9026"/>
      </w:tabs>
      <w:jc w:val="right"/>
    </w:pPr>
    <w:rPr>
      <w:sz w:val="16"/>
      <w:szCs w:val="16"/>
    </w:rPr>
  </w:style>
  <w:style w:type="character" w:customStyle="1" w:styleId="FooterChar">
    <w:name w:val="Footer Char"/>
    <w:basedOn w:val="DefaultParagraphFont"/>
    <w:link w:val="Footer"/>
    <w:uiPriority w:val="19"/>
    <w:rsid w:val="00156BC7"/>
    <w:rPr>
      <w:rFonts w:ascii="Segoe UI" w:eastAsia="Times New Roman" w:hAnsi="Segoe UI" w:cs="Times New Roman"/>
      <w:color w:val="000000" w:themeColor="text1"/>
      <w:sz w:val="16"/>
      <w:szCs w:val="16"/>
      <w:lang w:eastAsia="en-GB"/>
    </w:rPr>
  </w:style>
  <w:style w:type="paragraph" w:customStyle="1" w:styleId="Footerempty">
    <w:name w:val="Footerempty"/>
    <w:basedOn w:val="Footer"/>
    <w:uiPriority w:val="19"/>
    <w:semiHidden/>
    <w:rsid w:val="00493D09"/>
    <w:pPr>
      <w:framePr w:wrap="around" w:hAnchor="text"/>
      <w:tabs>
        <w:tab w:val="clear" w:pos="4513"/>
      </w:tabs>
    </w:pPr>
    <w:rPr>
      <w:color w:val="FFFFFF"/>
      <w:sz w:val="2"/>
    </w:rPr>
  </w:style>
  <w:style w:type="paragraph" w:customStyle="1" w:styleId="Footertext">
    <w:name w:val="Footertext"/>
    <w:basedOn w:val="Normal"/>
    <w:uiPriority w:val="19"/>
    <w:semiHidden/>
    <w:rsid w:val="00493D09"/>
    <w:pPr>
      <w:spacing w:before="120"/>
    </w:pPr>
    <w:rPr>
      <w:sz w:val="14"/>
    </w:rPr>
  </w:style>
  <w:style w:type="paragraph" w:customStyle="1" w:styleId="FooterTextEven">
    <w:name w:val="FooterTextEven"/>
    <w:basedOn w:val="Normal"/>
    <w:uiPriority w:val="22"/>
    <w:semiHidden/>
    <w:rsid w:val="00E3041E"/>
    <w:pPr>
      <w:jc w:val="right"/>
    </w:pPr>
    <w:rPr>
      <w:sz w:val="15"/>
    </w:rPr>
  </w:style>
  <w:style w:type="paragraph" w:customStyle="1" w:styleId="FooterTextOdd">
    <w:name w:val="FooterTextOdd"/>
    <w:basedOn w:val="FooterTextEven"/>
    <w:uiPriority w:val="22"/>
    <w:semiHidden/>
    <w:rsid w:val="00E3041E"/>
    <w:pPr>
      <w:spacing w:line="205" w:lineRule="exact"/>
      <w:jc w:val="left"/>
    </w:pPr>
  </w:style>
  <w:style w:type="character" w:styleId="FootnoteReference">
    <w:name w:val="footnote reference"/>
    <w:aliases w:val="Footnote Reference Number"/>
    <w:basedOn w:val="DefaultParagraphFont"/>
    <w:rsid w:val="00C26E97"/>
    <w:rPr>
      <w:rFonts w:ascii="Segoe UI" w:hAnsi="Segoe UI"/>
      <w:color w:val="auto"/>
      <w:vertAlign w:val="superscript"/>
    </w:rPr>
  </w:style>
  <w:style w:type="paragraph" w:styleId="FootnoteText">
    <w:name w:val="footnote text"/>
    <w:basedOn w:val="Normal"/>
    <w:link w:val="FootnoteTextChar"/>
    <w:rsid w:val="000C2EFB"/>
    <w:pPr>
      <w:tabs>
        <w:tab w:val="left" w:pos="142"/>
      </w:tabs>
      <w:spacing w:before="0" w:after="60"/>
      <w:ind w:left="142" w:hanging="142"/>
      <w:jc w:val="left"/>
    </w:pPr>
    <w:rPr>
      <w:sz w:val="18"/>
    </w:rPr>
  </w:style>
  <w:style w:type="character" w:customStyle="1" w:styleId="FootnoteTextChar">
    <w:name w:val="Footnote Text Char"/>
    <w:basedOn w:val="DefaultParagraphFont"/>
    <w:link w:val="FootnoteText"/>
    <w:rsid w:val="000C2EFB"/>
    <w:rPr>
      <w:rFonts w:ascii="Segoe UI" w:eastAsia="Times New Roman" w:hAnsi="Segoe UI" w:cs="Times New Roman"/>
      <w:color w:val="000000" w:themeColor="text1"/>
      <w:sz w:val="18"/>
      <w:lang w:eastAsia="en-GB"/>
    </w:rPr>
  </w:style>
  <w:style w:type="paragraph" w:customStyle="1" w:styleId="FootnoteSeparator">
    <w:name w:val="FootnoteSeparator"/>
    <w:basedOn w:val="Normal"/>
    <w:uiPriority w:val="19"/>
    <w:semiHidden/>
    <w:rsid w:val="002F686E"/>
    <w:pPr>
      <w:widowControl w:val="0"/>
      <w:spacing w:before="240"/>
    </w:pPr>
  </w:style>
  <w:style w:type="paragraph" w:customStyle="1" w:styleId="Graphcell">
    <w:name w:val="Graph cell"/>
    <w:basedOn w:val="Normal"/>
    <w:uiPriority w:val="24"/>
    <w:semiHidden/>
    <w:rsid w:val="00E3041E"/>
    <w:pPr>
      <w:keepNext/>
      <w:ind w:right="-68"/>
    </w:pPr>
    <w:rPr>
      <w:spacing w:val="-1"/>
    </w:rPr>
  </w:style>
  <w:style w:type="paragraph" w:customStyle="1" w:styleId="Graphplaceholder">
    <w:name w:val="Graph placeholder"/>
    <w:basedOn w:val="Normal"/>
    <w:next w:val="Normal"/>
    <w:uiPriority w:val="24"/>
    <w:semiHidden/>
    <w:rsid w:val="00E3041E"/>
    <w:pPr>
      <w:pBdr>
        <w:top w:val="single" w:sz="6" w:space="1" w:color="auto"/>
        <w:left w:val="single" w:sz="6" w:space="1" w:color="auto"/>
        <w:bottom w:val="single" w:sz="6" w:space="1" w:color="auto"/>
        <w:right w:val="single" w:sz="6" w:space="1" w:color="auto"/>
      </w:pBdr>
      <w:spacing w:before="480" w:after="480"/>
      <w:jc w:val="center"/>
    </w:pPr>
  </w:style>
  <w:style w:type="paragraph" w:customStyle="1" w:styleId="GraphFootnote">
    <w:name w:val="GraphFootnote"/>
    <w:basedOn w:val="Normal"/>
    <w:uiPriority w:val="17"/>
    <w:semiHidden/>
    <w:rsid w:val="00C26E97"/>
    <w:rPr>
      <w:sz w:val="15"/>
    </w:rPr>
  </w:style>
  <w:style w:type="paragraph" w:customStyle="1" w:styleId="TableMainHeading">
    <w:name w:val="TableMainHeading"/>
    <w:basedOn w:val="TableLeft"/>
    <w:next w:val="TableMainSubHeading"/>
    <w:uiPriority w:val="15"/>
    <w:rsid w:val="002C12E0"/>
    <w:rPr>
      <w:color w:val="1E2E8B" w:themeColor="text2"/>
      <w:sz w:val="24"/>
      <w:szCs w:val="24"/>
    </w:rPr>
  </w:style>
  <w:style w:type="paragraph" w:customStyle="1" w:styleId="GraphMainHeading">
    <w:name w:val="GraphMainHeading"/>
    <w:basedOn w:val="TableMainHeading"/>
    <w:next w:val="GraphMainSubHeading"/>
    <w:uiPriority w:val="16"/>
    <w:semiHidden/>
    <w:rsid w:val="00452A22"/>
    <w:pPr>
      <w:spacing w:line="240" w:lineRule="auto"/>
      <w:contextualSpacing w:val="0"/>
    </w:pPr>
    <w:rPr>
      <w:rFonts w:cs="Segoe UI"/>
    </w:rPr>
  </w:style>
  <w:style w:type="paragraph" w:customStyle="1" w:styleId="GraphMainSubHeading">
    <w:name w:val="GraphMainSubHeading"/>
    <w:basedOn w:val="TableMainSubHeading"/>
    <w:uiPriority w:val="16"/>
    <w:semiHidden/>
    <w:rsid w:val="00C26E97"/>
    <w:pPr>
      <w:keepNext/>
      <w:spacing w:line="240" w:lineRule="auto"/>
      <w:contextualSpacing w:val="0"/>
    </w:pPr>
    <w:rPr>
      <w:rFonts w:cstheme="minorHAnsi"/>
    </w:rPr>
  </w:style>
  <w:style w:type="paragraph" w:customStyle="1" w:styleId="GraphNumber">
    <w:name w:val="GraphNumber"/>
    <w:basedOn w:val="Normal"/>
    <w:link w:val="GraphNumberChar"/>
    <w:uiPriority w:val="17"/>
    <w:semiHidden/>
    <w:rsid w:val="000B6848"/>
    <w:pPr>
      <w:jc w:val="right"/>
    </w:pPr>
    <w:rPr>
      <w:rFonts w:cs="Segoe UI"/>
      <w:sz w:val="18"/>
    </w:rPr>
  </w:style>
  <w:style w:type="character" w:customStyle="1" w:styleId="GraphNumberChar">
    <w:name w:val="GraphNumber Char"/>
    <w:link w:val="GraphNumber"/>
    <w:uiPriority w:val="17"/>
    <w:semiHidden/>
    <w:locked/>
    <w:rsid w:val="007971A8"/>
    <w:rPr>
      <w:rFonts w:ascii="Segoe UI" w:eastAsia="Times New Roman" w:hAnsi="Segoe UI" w:cs="Segoe UI"/>
      <w:color w:val="000000" w:themeColor="text1"/>
      <w:sz w:val="18"/>
      <w:lang w:eastAsia="en-GB"/>
    </w:rPr>
  </w:style>
  <w:style w:type="paragraph" w:customStyle="1" w:styleId="GraphPanelHeading">
    <w:name w:val="GraphPanelHeading"/>
    <w:basedOn w:val="GraphMainSubHeading"/>
    <w:link w:val="GraphPanelHeadingChar"/>
    <w:uiPriority w:val="17"/>
    <w:semiHidden/>
    <w:rsid w:val="00C26E97"/>
    <w:pPr>
      <w:spacing w:before="60" w:after="40"/>
    </w:pPr>
  </w:style>
  <w:style w:type="character" w:customStyle="1" w:styleId="GraphPanelHeadingChar">
    <w:name w:val="GraphPanelHeading Char"/>
    <w:link w:val="GraphPanelHeading"/>
    <w:uiPriority w:val="17"/>
    <w:semiHidden/>
    <w:locked/>
    <w:rsid w:val="007971A8"/>
    <w:rPr>
      <w:rFonts w:ascii="Segoe UI Semibold" w:eastAsia="Times New Roman" w:hAnsi="Segoe UI Semibold" w:cstheme="minorHAnsi"/>
      <w:szCs w:val="21"/>
      <w:lang w:eastAsia="en-GB"/>
    </w:rPr>
  </w:style>
  <w:style w:type="paragraph" w:customStyle="1" w:styleId="GraphPanelMain">
    <w:name w:val="GraphPanelMain"/>
    <w:basedOn w:val="Normal"/>
    <w:uiPriority w:val="24"/>
    <w:semiHidden/>
    <w:rsid w:val="00E3041E"/>
    <w:pPr>
      <w:ind w:left="-11"/>
    </w:pPr>
  </w:style>
  <w:style w:type="paragraph" w:customStyle="1" w:styleId="TableMainSubHeading">
    <w:name w:val="TableMainSubHeading"/>
    <w:basedOn w:val="TableLeft"/>
    <w:uiPriority w:val="15"/>
    <w:rsid w:val="00156BC7"/>
    <w:rPr>
      <w:rFonts w:cs="Segoe UI Semibold"/>
      <w:szCs w:val="21"/>
    </w:rPr>
  </w:style>
  <w:style w:type="paragraph" w:customStyle="1" w:styleId="GraphScaleText">
    <w:name w:val="GraphScaleText"/>
    <w:basedOn w:val="TableMainSubHeading"/>
    <w:uiPriority w:val="24"/>
    <w:semiHidden/>
    <w:rsid w:val="00E3041E"/>
    <w:pPr>
      <w:spacing w:before="60" w:after="40" w:line="240" w:lineRule="auto"/>
      <w:contextualSpacing w:val="0"/>
      <w:jc w:val="center"/>
    </w:pPr>
  </w:style>
  <w:style w:type="paragraph" w:customStyle="1" w:styleId="GraphUnitDescriptionLeft">
    <w:name w:val="GraphUnitDescriptionLeft"/>
    <w:basedOn w:val="Normal"/>
    <w:uiPriority w:val="17"/>
    <w:semiHidden/>
    <w:rsid w:val="00C26E97"/>
    <w:pPr>
      <w:widowControl w:val="0"/>
      <w:tabs>
        <w:tab w:val="right" w:pos="2954"/>
        <w:tab w:val="right" w:pos="5222"/>
      </w:tabs>
      <w:spacing w:before="40"/>
    </w:pPr>
    <w:rPr>
      <w:color w:val="706F6F"/>
      <w:sz w:val="15"/>
    </w:rPr>
  </w:style>
  <w:style w:type="paragraph" w:customStyle="1" w:styleId="GraphUnitDescriptionRight">
    <w:name w:val="GraphUnitDescriptionRight"/>
    <w:basedOn w:val="Normal"/>
    <w:uiPriority w:val="17"/>
    <w:semiHidden/>
    <w:rsid w:val="00C26E97"/>
    <w:pPr>
      <w:widowControl w:val="0"/>
      <w:spacing w:before="40"/>
      <w:jc w:val="right"/>
    </w:pPr>
    <w:rPr>
      <w:color w:val="706F6F"/>
      <w:sz w:val="15"/>
    </w:rPr>
  </w:style>
  <w:style w:type="paragraph" w:styleId="Header">
    <w:name w:val="header"/>
    <w:basedOn w:val="Normal"/>
    <w:link w:val="HeaderChar"/>
    <w:uiPriority w:val="19"/>
    <w:rsid w:val="002C12E0"/>
    <w:pPr>
      <w:widowControl w:val="0"/>
      <w:tabs>
        <w:tab w:val="right" w:pos="9072"/>
      </w:tabs>
      <w:spacing w:line="200" w:lineRule="atLeast"/>
      <w:jc w:val="left"/>
    </w:pPr>
    <w:rPr>
      <w:noProof/>
      <w:sz w:val="18"/>
      <w:szCs w:val="18"/>
    </w:rPr>
  </w:style>
  <w:style w:type="character" w:customStyle="1" w:styleId="HeaderChar">
    <w:name w:val="Header Char"/>
    <w:basedOn w:val="DefaultParagraphFont"/>
    <w:link w:val="Header"/>
    <w:uiPriority w:val="19"/>
    <w:rsid w:val="002C12E0"/>
    <w:rPr>
      <w:rFonts w:ascii="Segoe UI" w:eastAsia="Times New Roman" w:hAnsi="Segoe UI" w:cs="Times New Roman"/>
      <w:noProof/>
      <w:color w:val="000000" w:themeColor="text1"/>
      <w:sz w:val="18"/>
      <w:szCs w:val="18"/>
      <w:lang w:eastAsia="en-GB"/>
    </w:rPr>
  </w:style>
  <w:style w:type="character" w:customStyle="1" w:styleId="Heading1Char">
    <w:name w:val="Heading 1 Char"/>
    <w:basedOn w:val="DefaultParagraphFont"/>
    <w:link w:val="Heading1"/>
    <w:uiPriority w:val="7"/>
    <w:rsid w:val="00070579"/>
    <w:rPr>
      <w:rFonts w:ascii="Segoe UI" w:eastAsia="Times New Roman" w:hAnsi="Segoe UI" w:cs="Times New Roman"/>
      <w:color w:val="1E2E8B" w:themeColor="text2"/>
      <w:sz w:val="28"/>
      <w:szCs w:val="32"/>
      <w:lang w:eastAsia="en-GB"/>
    </w:rPr>
  </w:style>
  <w:style w:type="character" w:customStyle="1" w:styleId="Heading2Char">
    <w:name w:val="Heading 2 Char"/>
    <w:basedOn w:val="DefaultParagraphFont"/>
    <w:link w:val="Heading2"/>
    <w:uiPriority w:val="7"/>
    <w:rsid w:val="00FD500E"/>
    <w:rPr>
      <w:rFonts w:ascii="Segoe UI Semibold" w:eastAsia="Times New Roman" w:hAnsi="Segoe UI Semibold" w:cs="Times New Roman"/>
      <w:color w:val="1E2E8B" w:themeColor="text2"/>
      <w:sz w:val="24"/>
      <w:szCs w:val="24"/>
      <w:lang w:eastAsia="en-GB"/>
    </w:rPr>
  </w:style>
  <w:style w:type="character" w:customStyle="1" w:styleId="Heading3Char">
    <w:name w:val="Heading 3 Char"/>
    <w:basedOn w:val="DefaultParagraphFont"/>
    <w:link w:val="Heading3"/>
    <w:uiPriority w:val="7"/>
    <w:rsid w:val="00FD500E"/>
    <w:rPr>
      <w:rFonts w:ascii="Segoe UI Semibold" w:eastAsia="Times New Roman" w:hAnsi="Segoe UI Semibold" w:cs="Times New Roman"/>
      <w:color w:val="1E2E8B" w:themeColor="text2"/>
      <w:sz w:val="22"/>
      <w:lang w:eastAsia="en-GB"/>
    </w:rPr>
  </w:style>
  <w:style w:type="character" w:customStyle="1" w:styleId="Heading4Char">
    <w:name w:val="Heading 4 Char"/>
    <w:basedOn w:val="DefaultParagraphFont"/>
    <w:link w:val="Heading4"/>
    <w:uiPriority w:val="7"/>
    <w:rsid w:val="00C96C83"/>
    <w:rPr>
      <w:rFonts w:eastAsia="Times New Roman" w:cs="Times New Roman"/>
      <w:color w:val="1E2E8B" w:themeColor="text2"/>
      <w:sz w:val="22"/>
      <w:lang w:eastAsia="en-GB"/>
    </w:rPr>
  </w:style>
  <w:style w:type="character" w:customStyle="1" w:styleId="Heading5Char">
    <w:name w:val="Heading 5 Char"/>
    <w:basedOn w:val="DefaultParagraphFont"/>
    <w:link w:val="Heading5"/>
    <w:uiPriority w:val="7"/>
    <w:rsid w:val="006A49E6"/>
    <w:rPr>
      <w:rFonts w:ascii="Segoe UI" w:eastAsia="Times New Roman" w:hAnsi="Segoe UI" w:cs="Segoe UI"/>
      <w:i/>
      <w:color w:val="1E2E8B" w:themeColor="text2"/>
      <w:sz w:val="22"/>
      <w:lang w:eastAsia="en-GB"/>
    </w:rPr>
  </w:style>
  <w:style w:type="character" w:customStyle="1" w:styleId="Heading6Char">
    <w:name w:val="Heading 6 Char"/>
    <w:basedOn w:val="DefaultParagraphFont"/>
    <w:link w:val="Heading6"/>
    <w:uiPriority w:val="16"/>
    <w:semiHidden/>
    <w:rsid w:val="007971A8"/>
    <w:rPr>
      <w:rFonts w:eastAsia="Times New Roman" w:cs="Times New Roman"/>
      <w:color w:val="1E2E8B" w:themeColor="text2"/>
      <w:sz w:val="22"/>
      <w:lang w:eastAsia="en-GB"/>
    </w:rPr>
  </w:style>
  <w:style w:type="character" w:customStyle="1" w:styleId="Heading7Char">
    <w:name w:val="Heading 7 Char"/>
    <w:basedOn w:val="DefaultParagraphFont"/>
    <w:link w:val="Heading7"/>
    <w:uiPriority w:val="16"/>
    <w:semiHidden/>
    <w:rsid w:val="007971A8"/>
    <w:rPr>
      <w:rFonts w:eastAsia="Times New Roman" w:cs="Times New Roman"/>
      <w:color w:val="1E2E8B" w:themeColor="text2"/>
      <w:sz w:val="22"/>
      <w:lang w:eastAsia="en-GB"/>
    </w:rPr>
  </w:style>
  <w:style w:type="character" w:customStyle="1" w:styleId="Heading8Char">
    <w:name w:val="Heading 8 Char"/>
    <w:basedOn w:val="DefaultParagraphFont"/>
    <w:link w:val="Heading8"/>
    <w:uiPriority w:val="16"/>
    <w:semiHidden/>
    <w:rsid w:val="007971A8"/>
    <w:rPr>
      <w:rFonts w:eastAsia="Times New Roman" w:cs="Times New Roman"/>
      <w:color w:val="1E2E8B" w:themeColor="text2"/>
      <w:sz w:val="22"/>
      <w:lang w:eastAsia="en-GB"/>
    </w:rPr>
  </w:style>
  <w:style w:type="character" w:customStyle="1" w:styleId="Heading9Char">
    <w:name w:val="Heading 9 Char"/>
    <w:basedOn w:val="DefaultParagraphFont"/>
    <w:link w:val="Heading9"/>
    <w:uiPriority w:val="16"/>
    <w:semiHidden/>
    <w:rsid w:val="007971A8"/>
    <w:rPr>
      <w:rFonts w:eastAsia="Times New Roman" w:cs="Times New Roman"/>
      <w:color w:val="1E2E8B" w:themeColor="text2"/>
      <w:sz w:val="22"/>
      <w:lang w:eastAsia="en-GB"/>
    </w:rPr>
  </w:style>
  <w:style w:type="numbering" w:customStyle="1" w:styleId="Style1">
    <w:name w:val="Style1"/>
    <w:uiPriority w:val="99"/>
    <w:rsid w:val="00352EF4"/>
    <w:pPr>
      <w:numPr>
        <w:numId w:val="3"/>
      </w:numPr>
    </w:pPr>
  </w:style>
  <w:style w:type="paragraph" w:customStyle="1" w:styleId="IndentedHeading1">
    <w:name w:val="Indented Heading 1"/>
    <w:basedOn w:val="Normal"/>
    <w:next w:val="Normal"/>
    <w:uiPriority w:val="8"/>
    <w:qFormat/>
    <w:rsid w:val="00BB46C1"/>
    <w:pPr>
      <w:keepNext/>
      <w:keepLines/>
      <w:widowControl w:val="0"/>
      <w:numPr>
        <w:numId w:val="6"/>
      </w:numPr>
      <w:tabs>
        <w:tab w:val="left" w:pos="567"/>
      </w:tabs>
      <w:spacing w:before="600" w:after="240"/>
      <w:outlineLvl w:val="0"/>
    </w:pPr>
    <w:rPr>
      <w:color w:val="1E2E8B" w:themeColor="text2"/>
      <w:sz w:val="28"/>
      <w:szCs w:val="32"/>
    </w:rPr>
  </w:style>
  <w:style w:type="paragraph" w:customStyle="1" w:styleId="IndentedHeading2">
    <w:name w:val="Indented Heading 2"/>
    <w:basedOn w:val="Normal"/>
    <w:next w:val="Normal"/>
    <w:uiPriority w:val="8"/>
    <w:qFormat/>
    <w:rsid w:val="00BB46C1"/>
    <w:pPr>
      <w:keepNext/>
      <w:keepLines/>
      <w:numPr>
        <w:ilvl w:val="1"/>
        <w:numId w:val="6"/>
      </w:numPr>
      <w:spacing w:before="360"/>
      <w:outlineLvl w:val="1"/>
    </w:pPr>
    <w:rPr>
      <w:rFonts w:ascii="Segoe UI Semibold" w:hAnsi="Segoe UI Semibold"/>
      <w:color w:val="1E2E8B" w:themeColor="text2"/>
      <w:sz w:val="24"/>
      <w:szCs w:val="24"/>
    </w:rPr>
  </w:style>
  <w:style w:type="paragraph" w:customStyle="1" w:styleId="IndentedHeading3">
    <w:name w:val="Indented Heading 3"/>
    <w:basedOn w:val="Normal"/>
    <w:next w:val="Normal"/>
    <w:uiPriority w:val="8"/>
    <w:qFormat/>
    <w:rsid w:val="00BB46C1"/>
    <w:pPr>
      <w:keepNext/>
      <w:keepLines/>
      <w:numPr>
        <w:ilvl w:val="2"/>
        <w:numId w:val="6"/>
      </w:numPr>
      <w:spacing w:before="240" w:after="60"/>
      <w:outlineLvl w:val="2"/>
    </w:pPr>
    <w:rPr>
      <w:rFonts w:ascii="Segoe UI Semibold" w:hAnsi="Segoe UI Semibold"/>
      <w:color w:val="1E2E8B" w:themeColor="text2"/>
    </w:rPr>
  </w:style>
  <w:style w:type="paragraph" w:customStyle="1" w:styleId="IndentedHeading4">
    <w:name w:val="Indented Heading 4"/>
    <w:basedOn w:val="Heading4"/>
    <w:next w:val="Normal"/>
    <w:uiPriority w:val="8"/>
    <w:qFormat/>
    <w:rsid w:val="00BB46C1"/>
    <w:pPr>
      <w:numPr>
        <w:numId w:val="6"/>
      </w:numPr>
      <w:tabs>
        <w:tab w:val="left" w:pos="794"/>
      </w:tabs>
    </w:pPr>
  </w:style>
  <w:style w:type="paragraph" w:customStyle="1" w:styleId="IndentedParagraph2">
    <w:name w:val="Indented Paragraph 2"/>
    <w:basedOn w:val="IndentedParagraph"/>
    <w:uiPriority w:val="3"/>
    <w:rsid w:val="00F561D9"/>
    <w:pPr>
      <w:ind w:left="851"/>
    </w:pPr>
  </w:style>
  <w:style w:type="paragraph" w:customStyle="1" w:styleId="FormName">
    <w:name w:val="FormName"/>
    <w:basedOn w:val="TableLeft"/>
    <w:uiPriority w:val="18"/>
    <w:rsid w:val="0069799B"/>
    <w:rPr>
      <w:sz w:val="28"/>
    </w:rPr>
  </w:style>
  <w:style w:type="paragraph" w:customStyle="1" w:styleId="List1">
    <w:name w:val="List1"/>
    <w:basedOn w:val="Normal"/>
    <w:uiPriority w:val="3"/>
    <w:qFormat/>
    <w:rsid w:val="00352EF4"/>
    <w:pPr>
      <w:numPr>
        <w:numId w:val="7"/>
      </w:numPr>
      <w:contextualSpacing/>
    </w:pPr>
  </w:style>
  <w:style w:type="paragraph" w:customStyle="1" w:styleId="List2number">
    <w:name w:val="List2number"/>
    <w:basedOn w:val="Paragraph"/>
    <w:uiPriority w:val="3"/>
    <w:qFormat/>
    <w:rsid w:val="00352EF4"/>
    <w:pPr>
      <w:numPr>
        <w:ilvl w:val="1"/>
        <w:numId w:val="7"/>
      </w:numPr>
      <w:spacing w:after="140"/>
      <w:contextualSpacing/>
    </w:pPr>
  </w:style>
  <w:style w:type="paragraph" w:customStyle="1" w:styleId="Enclosures">
    <w:name w:val="Enclosures"/>
    <w:basedOn w:val="Normal"/>
    <w:uiPriority w:val="18"/>
    <w:rsid w:val="00493D09"/>
    <w:pPr>
      <w:spacing w:before="600"/>
    </w:pPr>
  </w:style>
  <w:style w:type="table" w:styleId="TableGrid">
    <w:name w:val="Table Grid"/>
    <w:basedOn w:val="TableNormal"/>
    <w:uiPriority w:val="39"/>
    <w:rsid w:val="00E3041E"/>
    <w:pPr>
      <w:spacing w:line="596" w:lineRule="atLeast"/>
    </w:pPr>
    <w:rPr>
      <w:rFonts w:ascii="Segoe UI" w:eastAsia="Times New Roman" w:hAnsi="Segoe U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
    <w:name w:val="DocTitle"/>
    <w:basedOn w:val="Normal"/>
    <w:uiPriority w:val="18"/>
    <w:rsid w:val="0069799B"/>
    <w:pPr>
      <w:spacing w:before="0"/>
      <w:contextualSpacing/>
    </w:pPr>
    <w:rPr>
      <w:rFonts w:eastAsia="PMingLiU"/>
      <w:color w:val="1E2E8B"/>
      <w:sz w:val="32"/>
      <w:szCs w:val="48"/>
    </w:rPr>
  </w:style>
  <w:style w:type="paragraph" w:customStyle="1" w:styleId="Addressheader">
    <w:name w:val="Address_header"/>
    <w:basedOn w:val="Normal"/>
    <w:uiPriority w:val="19"/>
    <w:semiHidden/>
    <w:rsid w:val="005508C0"/>
    <w:pPr>
      <w:spacing w:line="180" w:lineRule="exact"/>
      <w:jc w:val="right"/>
    </w:pPr>
    <w:rPr>
      <w:sz w:val="15"/>
      <w:szCs w:val="15"/>
    </w:rPr>
  </w:style>
  <w:style w:type="numbering" w:customStyle="1" w:styleId="List2">
    <w:name w:val="List2"/>
    <w:uiPriority w:val="99"/>
    <w:rsid w:val="009E6DA4"/>
    <w:pPr>
      <w:numPr>
        <w:numId w:val="2"/>
      </w:numPr>
    </w:pPr>
  </w:style>
  <w:style w:type="paragraph" w:customStyle="1" w:styleId="TableNote">
    <w:name w:val="TableNote"/>
    <w:basedOn w:val="Normal"/>
    <w:uiPriority w:val="14"/>
    <w:semiHidden/>
    <w:rsid w:val="007E6E3C"/>
    <w:rPr>
      <w:sz w:val="15"/>
    </w:rPr>
  </w:style>
  <w:style w:type="paragraph" w:customStyle="1" w:styleId="TableRowHeading">
    <w:name w:val="TableRowHeading"/>
    <w:basedOn w:val="Normal"/>
    <w:uiPriority w:val="18"/>
    <w:rsid w:val="00702C63"/>
    <w:pPr>
      <w:tabs>
        <w:tab w:val="left" w:pos="397"/>
        <w:tab w:val="left" w:pos="794"/>
        <w:tab w:val="left" w:pos="1191"/>
      </w:tabs>
      <w:ind w:left="170"/>
    </w:pPr>
    <w:rPr>
      <w:sz w:val="18"/>
    </w:rPr>
  </w:style>
  <w:style w:type="paragraph" w:customStyle="1" w:styleId="TableSources">
    <w:name w:val="TableSources"/>
    <w:basedOn w:val="TableFootnote"/>
    <w:uiPriority w:val="14"/>
    <w:rsid w:val="00C26E97"/>
    <w:pPr>
      <w:tabs>
        <w:tab w:val="right" w:pos="7314"/>
        <w:tab w:val="right" w:pos="9129"/>
      </w:tabs>
      <w:ind w:right="113"/>
    </w:pPr>
    <w:rPr>
      <w:szCs w:val="15"/>
    </w:rPr>
  </w:style>
  <w:style w:type="paragraph" w:customStyle="1" w:styleId="TableText">
    <w:name w:val="TableText"/>
    <w:basedOn w:val="Normal"/>
    <w:uiPriority w:val="18"/>
    <w:rsid w:val="00A9450B"/>
    <w:pPr>
      <w:spacing w:before="40" w:after="40"/>
    </w:pPr>
    <w:rPr>
      <w:sz w:val="18"/>
    </w:rPr>
  </w:style>
  <w:style w:type="paragraph" w:styleId="TOC1">
    <w:name w:val="toc 1"/>
    <w:basedOn w:val="Normal"/>
    <w:next w:val="TOC2"/>
    <w:uiPriority w:val="39"/>
    <w:rsid w:val="009D6188"/>
    <w:pPr>
      <w:pBdr>
        <w:bottom w:val="single" w:sz="4" w:space="1" w:color="1E2E8B" w:themeColor="text2"/>
        <w:between w:val="single" w:sz="4" w:space="1" w:color="0075BC" w:themeColor="accent1"/>
      </w:pBdr>
      <w:tabs>
        <w:tab w:val="left" w:pos="425"/>
        <w:tab w:val="right" w:pos="9639"/>
      </w:tabs>
      <w:contextualSpacing/>
      <w:outlineLvl w:val="0"/>
    </w:pPr>
    <w:rPr>
      <w:rFonts w:asciiTheme="majorHAnsi" w:hAnsiTheme="majorHAnsi" w:cstheme="majorHAnsi"/>
      <w:noProof/>
      <w:color w:val="1E2E8B" w:themeColor="text2"/>
    </w:rPr>
  </w:style>
  <w:style w:type="paragraph" w:styleId="TOC2">
    <w:name w:val="toc 2"/>
    <w:basedOn w:val="Normal"/>
    <w:next w:val="TOC3"/>
    <w:uiPriority w:val="39"/>
    <w:rsid w:val="00A5443A"/>
    <w:pPr>
      <w:tabs>
        <w:tab w:val="left" w:pos="1134"/>
        <w:tab w:val="right" w:pos="9639"/>
      </w:tabs>
      <w:ind w:left="426"/>
      <w:contextualSpacing/>
      <w:outlineLvl w:val="1"/>
    </w:pPr>
    <w:rPr>
      <w:rFonts w:asciiTheme="majorHAnsi" w:eastAsiaTheme="minorEastAsia" w:hAnsiTheme="majorHAnsi" w:cstheme="majorHAnsi"/>
      <w:noProof/>
      <w:kern w:val="2"/>
      <w14:ligatures w14:val="standardContextual"/>
    </w:rPr>
  </w:style>
  <w:style w:type="paragraph" w:styleId="TOC3">
    <w:name w:val="toc 3"/>
    <w:basedOn w:val="BulletsL1"/>
    <w:next w:val="TOC4"/>
    <w:uiPriority w:val="39"/>
    <w:rsid w:val="00DC1A1C"/>
    <w:pPr>
      <w:numPr>
        <w:numId w:val="0"/>
      </w:numPr>
      <w:tabs>
        <w:tab w:val="right" w:pos="9639"/>
      </w:tabs>
      <w:spacing w:before="0"/>
      <w:ind w:left="1701" w:hanging="708"/>
    </w:pPr>
    <w:rPr>
      <w:noProof/>
    </w:rPr>
  </w:style>
  <w:style w:type="paragraph" w:styleId="TOC4">
    <w:name w:val="toc 4"/>
    <w:basedOn w:val="TOC3"/>
    <w:next w:val="Normal"/>
    <w:uiPriority w:val="39"/>
    <w:semiHidden/>
    <w:rsid w:val="0023767B"/>
    <w:pPr>
      <w:ind w:left="2382"/>
    </w:pPr>
  </w:style>
  <w:style w:type="paragraph" w:styleId="TOC5">
    <w:name w:val="toc 5"/>
    <w:basedOn w:val="TOC4"/>
    <w:next w:val="Normal"/>
    <w:autoRedefine/>
    <w:uiPriority w:val="39"/>
    <w:semiHidden/>
    <w:rsid w:val="00E3041E"/>
  </w:style>
  <w:style w:type="paragraph" w:styleId="TOC6">
    <w:name w:val="toc 6"/>
    <w:basedOn w:val="TOC5"/>
    <w:next w:val="Normal"/>
    <w:autoRedefine/>
    <w:uiPriority w:val="39"/>
    <w:semiHidden/>
    <w:rsid w:val="00E3041E"/>
  </w:style>
  <w:style w:type="paragraph" w:styleId="TOC7">
    <w:name w:val="toc 7"/>
    <w:basedOn w:val="TOC6"/>
    <w:next w:val="Normal"/>
    <w:autoRedefine/>
    <w:uiPriority w:val="39"/>
    <w:semiHidden/>
    <w:rsid w:val="00E3041E"/>
  </w:style>
  <w:style w:type="paragraph" w:styleId="TOC8">
    <w:name w:val="toc 8"/>
    <w:basedOn w:val="TOC7"/>
    <w:next w:val="Normal"/>
    <w:autoRedefine/>
    <w:uiPriority w:val="39"/>
    <w:semiHidden/>
    <w:rsid w:val="00E3041E"/>
  </w:style>
  <w:style w:type="paragraph" w:styleId="TOC9">
    <w:name w:val="toc 9"/>
    <w:basedOn w:val="TOC8"/>
    <w:next w:val="Normal"/>
    <w:autoRedefine/>
    <w:uiPriority w:val="39"/>
    <w:semiHidden/>
    <w:rsid w:val="00E3041E"/>
  </w:style>
  <w:style w:type="paragraph" w:customStyle="1" w:styleId="List2letter">
    <w:name w:val="List2letter"/>
    <w:basedOn w:val="Paragraph"/>
    <w:uiPriority w:val="3"/>
    <w:qFormat/>
    <w:rsid w:val="00352EF4"/>
    <w:pPr>
      <w:numPr>
        <w:ilvl w:val="2"/>
        <w:numId w:val="7"/>
      </w:numPr>
      <w:contextualSpacing/>
    </w:pPr>
  </w:style>
  <w:style w:type="character" w:customStyle="1" w:styleId="Bold">
    <w:name w:val="Bold"/>
    <w:basedOn w:val="DefaultParagraphFont"/>
    <w:uiPriority w:val="2"/>
    <w:qFormat/>
    <w:rsid w:val="00717CEE"/>
    <w:rPr>
      <w:b/>
      <w:bCs/>
    </w:rPr>
  </w:style>
  <w:style w:type="paragraph" w:customStyle="1" w:styleId="ConfidentialityLeft">
    <w:name w:val="ConfidentialityLeft"/>
    <w:basedOn w:val="Normal"/>
    <w:uiPriority w:val="21"/>
    <w:semiHidden/>
    <w:rsid w:val="00717CEE"/>
    <w:pPr>
      <w:spacing w:after="280"/>
    </w:pPr>
    <w:rPr>
      <w:b/>
    </w:rPr>
  </w:style>
  <w:style w:type="character" w:customStyle="1" w:styleId="Hidden">
    <w:name w:val="Hidden"/>
    <w:basedOn w:val="DefaultParagraphFont"/>
    <w:uiPriority w:val="17"/>
    <w:unhideWhenUsed/>
    <w:rsid w:val="00B17A8A"/>
    <w:rPr>
      <w:rFonts w:ascii="Segoe UI" w:hAnsi="Segoe UI"/>
      <w:caps w:val="0"/>
      <w:smallCaps w:val="0"/>
      <w:strike w:val="0"/>
      <w:dstrike w:val="0"/>
      <w:vanish/>
      <w:color w:val="FF0000"/>
      <w:sz w:val="16"/>
      <w:szCs w:val="16"/>
      <w:vertAlign w:val="baseline"/>
    </w:rPr>
  </w:style>
  <w:style w:type="character" w:styleId="PageNumber">
    <w:name w:val="page number"/>
    <w:basedOn w:val="DefaultParagraphFont"/>
    <w:uiPriority w:val="19"/>
    <w:rsid w:val="00C26E97"/>
    <w:rPr>
      <w:rFonts w:ascii="Segoe UI" w:hAnsi="Segoe UI"/>
      <w:sz w:val="18"/>
    </w:rPr>
  </w:style>
  <w:style w:type="character" w:customStyle="1" w:styleId="NoSpacingChar">
    <w:name w:val="No Spacing Char"/>
    <w:basedOn w:val="DefaultParagraphFont"/>
    <w:link w:val="NoSpacing"/>
    <w:semiHidden/>
    <w:rsid w:val="00DA4068"/>
    <w:rPr>
      <w:rFonts w:eastAsiaTheme="minorEastAsia"/>
      <w:sz w:val="22"/>
      <w:szCs w:val="22"/>
      <w:lang w:val="en-US"/>
    </w:rPr>
  </w:style>
  <w:style w:type="paragraph" w:customStyle="1" w:styleId="CoverDate">
    <w:name w:val="CoverDate"/>
    <w:basedOn w:val="Normal"/>
    <w:uiPriority w:val="21"/>
    <w:semiHidden/>
    <w:qFormat/>
    <w:rsid w:val="00A81F34"/>
    <w:rPr>
      <w:sz w:val="36"/>
      <w:szCs w:val="32"/>
      <w:lang w:val="de-CH"/>
    </w:rPr>
  </w:style>
  <w:style w:type="paragraph" w:customStyle="1" w:styleId="List2iii">
    <w:name w:val="List2(iii)"/>
    <w:basedOn w:val="List1"/>
    <w:uiPriority w:val="3"/>
    <w:rsid w:val="000247A1"/>
    <w:pPr>
      <w:numPr>
        <w:ilvl w:val="3"/>
      </w:numPr>
    </w:pPr>
  </w:style>
  <w:style w:type="paragraph" w:customStyle="1" w:styleId="TableRowHeadingFirstRow">
    <w:name w:val="TableRowHeadingFirstRow"/>
    <w:basedOn w:val="TableRowHeading"/>
    <w:next w:val="TableRowHeading"/>
    <w:uiPriority w:val="18"/>
    <w:rsid w:val="00C26E97"/>
    <w:pPr>
      <w:ind w:left="0"/>
    </w:pPr>
  </w:style>
  <w:style w:type="paragraph" w:customStyle="1" w:styleId="Paragraph">
    <w:name w:val="Paragraph"/>
    <w:basedOn w:val="TableLeft"/>
    <w:qFormat/>
    <w:rsid w:val="00EE3209"/>
    <w:pPr>
      <w:spacing w:before="60" w:after="120" w:line="240" w:lineRule="auto"/>
      <w:contextualSpacing w:val="0"/>
      <w:jc w:val="both"/>
    </w:pPr>
    <w:rPr>
      <w:rFonts w:ascii="Segoe UI" w:eastAsia="Times New Roman" w:hAnsi="Segoe UI" w:cs="Times New Roman"/>
      <w:color w:val="000000" w:themeColor="text1"/>
      <w:lang w:eastAsia="en-GB"/>
    </w:rPr>
  </w:style>
  <w:style w:type="character" w:styleId="PlaceholderText">
    <w:name w:val="Placeholder Text"/>
    <w:basedOn w:val="DefaultParagraphFont"/>
    <w:uiPriority w:val="99"/>
    <w:semiHidden/>
    <w:rsid w:val="00FD18C9"/>
    <w:rPr>
      <w:color w:val="808080"/>
    </w:rPr>
  </w:style>
  <w:style w:type="paragraph" w:customStyle="1" w:styleId="ParagraphRegister">
    <w:name w:val="Paragraph Register"/>
    <w:basedOn w:val="Normal"/>
    <w:uiPriority w:val="14"/>
    <w:semiHidden/>
    <w:rsid w:val="000B4E83"/>
    <w:pPr>
      <w:spacing w:after="60"/>
      <w:jc w:val="left"/>
    </w:pPr>
  </w:style>
  <w:style w:type="paragraph" w:customStyle="1" w:styleId="CreationDate">
    <w:name w:val="CreationDate"/>
    <w:basedOn w:val="Normal"/>
    <w:uiPriority w:val="20"/>
    <w:unhideWhenUsed/>
    <w:rsid w:val="00493D09"/>
    <w:pPr>
      <w:jc w:val="right"/>
    </w:pPr>
  </w:style>
  <w:style w:type="paragraph" w:customStyle="1" w:styleId="Subject">
    <w:name w:val="Subject"/>
    <w:basedOn w:val="Normal"/>
    <w:uiPriority w:val="19"/>
    <w:rsid w:val="00493D09"/>
    <w:pPr>
      <w:spacing w:after="480"/>
    </w:pPr>
    <w:rPr>
      <w:b/>
    </w:rPr>
  </w:style>
  <w:style w:type="paragraph" w:customStyle="1" w:styleId="SenderTitle">
    <w:name w:val="SenderTitle"/>
    <w:basedOn w:val="Normal"/>
    <w:uiPriority w:val="19"/>
    <w:unhideWhenUsed/>
    <w:rsid w:val="00493D09"/>
    <w:rPr>
      <w:b/>
    </w:rPr>
  </w:style>
  <w:style w:type="paragraph" w:customStyle="1" w:styleId="DeliveryType">
    <w:name w:val="DeliveryType"/>
    <w:basedOn w:val="Normal"/>
    <w:uiPriority w:val="20"/>
    <w:unhideWhenUsed/>
    <w:rsid w:val="008B6297"/>
    <w:pPr>
      <w:spacing w:after="280"/>
    </w:pPr>
    <w:rPr>
      <w:rFonts w:ascii="Segoe UI Semibold" w:hAnsi="Segoe UI Semibold" w:cs="Segoe UI Semibold"/>
      <w:sz w:val="16"/>
    </w:rPr>
  </w:style>
  <w:style w:type="character" w:styleId="Hyperlink">
    <w:name w:val="Hyperlink"/>
    <w:basedOn w:val="DefaultParagraphFont"/>
    <w:uiPriority w:val="99"/>
    <w:unhideWhenUsed/>
    <w:rsid w:val="009D6188"/>
    <w:rPr>
      <w:color w:val="0075BC" w:themeColor="accent1"/>
      <w:u w:val="single"/>
    </w:rPr>
  </w:style>
  <w:style w:type="character" w:customStyle="1" w:styleId="FootnoteRefGrey">
    <w:name w:val="FootnoteRefGrey"/>
    <w:basedOn w:val="FootnoteReference"/>
    <w:uiPriority w:val="24"/>
    <w:unhideWhenUsed/>
    <w:rsid w:val="00F33664"/>
    <w:rPr>
      <w:rFonts w:ascii="Segoe UI" w:hAnsi="Segoe UI"/>
      <w:color w:val="706F6F"/>
      <w:vertAlign w:val="superscript"/>
    </w:rPr>
  </w:style>
  <w:style w:type="character" w:customStyle="1" w:styleId="FootnoteRefRed">
    <w:name w:val="FootnoteRefRed"/>
    <w:basedOn w:val="FootnoteReference"/>
    <w:uiPriority w:val="24"/>
    <w:unhideWhenUsed/>
    <w:rsid w:val="00452A22"/>
    <w:rPr>
      <w:rFonts w:ascii="Segoe UI" w:hAnsi="Segoe UI"/>
      <w:color w:val="0075BC" w:themeColor="accent1"/>
      <w:vertAlign w:val="superscript"/>
    </w:rPr>
  </w:style>
  <w:style w:type="character" w:styleId="UnresolvedMention">
    <w:name w:val="Unresolved Mention"/>
    <w:basedOn w:val="DefaultParagraphFont"/>
    <w:uiPriority w:val="99"/>
    <w:semiHidden/>
    <w:unhideWhenUsed/>
    <w:rsid w:val="0001558F"/>
    <w:rPr>
      <w:color w:val="605E5C"/>
      <w:shd w:val="clear" w:color="auto" w:fill="E1DFDD"/>
    </w:rPr>
  </w:style>
  <w:style w:type="paragraph" w:customStyle="1" w:styleId="Addressheaderbold">
    <w:name w:val="Address_header_bold"/>
    <w:basedOn w:val="Addressheader"/>
    <w:uiPriority w:val="19"/>
    <w:semiHidden/>
    <w:rsid w:val="005508C0"/>
    <w:rPr>
      <w:rFonts w:ascii="Segoe UI Semibold" w:hAnsi="Segoe UI Semibold" w:cs="Segoe UI Semibold"/>
      <w:color w:val="0075BC" w:themeColor="accent1"/>
    </w:rPr>
  </w:style>
  <w:style w:type="paragraph" w:customStyle="1" w:styleId="IndentedParagraph">
    <w:name w:val="Indented Paragraph"/>
    <w:basedOn w:val="Paragraph"/>
    <w:uiPriority w:val="3"/>
    <w:rsid w:val="00352EF4"/>
    <w:pPr>
      <w:ind w:left="425"/>
    </w:pPr>
  </w:style>
  <w:style w:type="paragraph" w:customStyle="1" w:styleId="ParagraphRight">
    <w:name w:val="Paragraph Right"/>
    <w:basedOn w:val="Paragraph"/>
    <w:uiPriority w:val="11"/>
    <w:qFormat/>
    <w:rsid w:val="00CF0AA3"/>
    <w:pPr>
      <w:spacing w:after="140"/>
      <w:jc w:val="right"/>
    </w:pPr>
  </w:style>
  <w:style w:type="paragraph" w:customStyle="1" w:styleId="TableHeaderRight">
    <w:name w:val="TableHeader Right"/>
    <w:basedOn w:val="TableHeader"/>
    <w:uiPriority w:val="13"/>
    <w:qFormat/>
    <w:rsid w:val="00B5243D"/>
    <w:pPr>
      <w:spacing w:line="240" w:lineRule="auto"/>
      <w:contextualSpacing w:val="0"/>
      <w:jc w:val="right"/>
    </w:pPr>
  </w:style>
  <w:style w:type="paragraph" w:customStyle="1" w:styleId="TableHeader">
    <w:name w:val="TableHeader"/>
    <w:basedOn w:val="TableLeft"/>
    <w:uiPriority w:val="13"/>
    <w:qFormat/>
    <w:rsid w:val="00131957"/>
    <w:pPr>
      <w:keepNext/>
    </w:pPr>
    <w:rPr>
      <w:rFonts w:cs="Segoe UI Semibold"/>
      <w:color w:val="1E2E8B" w:themeColor="text2"/>
      <w:sz w:val="20"/>
      <w:szCs w:val="16"/>
    </w:rPr>
  </w:style>
  <w:style w:type="paragraph" w:customStyle="1" w:styleId="TableLeft">
    <w:name w:val="Table Left"/>
    <w:basedOn w:val="Normal"/>
    <w:uiPriority w:val="12"/>
    <w:qFormat/>
    <w:rsid w:val="00CF0AA3"/>
    <w:pPr>
      <w:spacing w:before="0" w:after="0" w:line="240" w:lineRule="atLeast"/>
      <w:contextualSpacing/>
      <w:jc w:val="left"/>
    </w:pPr>
  </w:style>
  <w:style w:type="paragraph" w:customStyle="1" w:styleId="TableRight">
    <w:name w:val="Table Right"/>
    <w:basedOn w:val="TableLeft"/>
    <w:uiPriority w:val="13"/>
    <w:qFormat/>
    <w:rsid w:val="00366104"/>
    <w:pPr>
      <w:jc w:val="right"/>
    </w:pPr>
  </w:style>
  <w:style w:type="paragraph" w:styleId="Subtitle">
    <w:name w:val="Subtitle"/>
    <w:aliases w:val="DocSubtitle"/>
    <w:basedOn w:val="Title"/>
    <w:next w:val="Normal"/>
    <w:link w:val="SubtitleChar"/>
    <w:uiPriority w:val="18"/>
    <w:rsid w:val="00F82EBD"/>
    <w:pPr>
      <w:jc w:val="left"/>
    </w:pPr>
  </w:style>
  <w:style w:type="character" w:customStyle="1" w:styleId="SubtitleChar">
    <w:name w:val="Subtitle Char"/>
    <w:aliases w:val="DocSubtitle Char"/>
    <w:basedOn w:val="DefaultParagraphFont"/>
    <w:link w:val="Subtitle"/>
    <w:uiPriority w:val="18"/>
    <w:rsid w:val="00962FE8"/>
    <w:rPr>
      <w:rFonts w:ascii="Segoe UI" w:eastAsiaTheme="majorEastAsia" w:hAnsi="Segoe UI" w:cstheme="majorBidi"/>
      <w:color w:val="000000" w:themeColor="text1"/>
      <w:spacing w:val="-10"/>
      <w:kern w:val="28"/>
      <w:sz w:val="32"/>
      <w:szCs w:val="56"/>
      <w:lang w:eastAsia="en-GB"/>
    </w:rPr>
  </w:style>
  <w:style w:type="paragraph" w:styleId="Title">
    <w:name w:val="Title"/>
    <w:basedOn w:val="DocTitle"/>
    <w:next w:val="Normal"/>
    <w:link w:val="TitleChar"/>
    <w:uiPriority w:val="8"/>
    <w:qFormat/>
    <w:rsid w:val="00E55554"/>
    <w:pPr>
      <w:spacing w:before="600" w:after="360"/>
    </w:pPr>
  </w:style>
  <w:style w:type="character" w:customStyle="1" w:styleId="TitleChar">
    <w:name w:val="Title Char"/>
    <w:basedOn w:val="DefaultParagraphFont"/>
    <w:link w:val="Title"/>
    <w:uiPriority w:val="8"/>
    <w:rsid w:val="00E55554"/>
    <w:rPr>
      <w:rFonts w:ascii="Segoe UI" w:eastAsia="PMingLiU" w:hAnsi="Segoe UI"/>
      <w:color w:val="1E2E8B"/>
      <w:sz w:val="32"/>
      <w:szCs w:val="48"/>
      <w:lang w:eastAsia="en-GB"/>
    </w:rPr>
  </w:style>
  <w:style w:type="table" w:styleId="GridTable4-Accent1">
    <w:name w:val="Grid Table 4 Accent 1"/>
    <w:basedOn w:val="TableNormal"/>
    <w:uiPriority w:val="49"/>
    <w:rsid w:val="000212E8"/>
    <w:rPr>
      <w:rFonts w:ascii="Segoe UI" w:eastAsia="Times New Roman" w:hAnsi="Segoe UI"/>
      <w:kern w:val="2"/>
      <w14:ligatures w14:val="standardContextual"/>
    </w:rPr>
    <w:tblPr>
      <w:tblStyleRowBandSize w:val="1"/>
      <w:tblStyleColBandSize w:val="1"/>
      <w:tblBorders>
        <w:top w:val="single" w:sz="4" w:space="0" w:color="3DB5FF" w:themeColor="accent1" w:themeTint="99"/>
        <w:left w:val="single" w:sz="4" w:space="0" w:color="3DB5FF" w:themeColor="accent1" w:themeTint="99"/>
        <w:bottom w:val="single" w:sz="4" w:space="0" w:color="3DB5FF" w:themeColor="accent1" w:themeTint="99"/>
        <w:right w:val="single" w:sz="4" w:space="0" w:color="3DB5FF" w:themeColor="accent1" w:themeTint="99"/>
        <w:insideH w:val="single" w:sz="4" w:space="0" w:color="3DB5FF" w:themeColor="accent1" w:themeTint="99"/>
        <w:insideV w:val="single" w:sz="4" w:space="0" w:color="3DB5FF" w:themeColor="accent1" w:themeTint="99"/>
      </w:tblBorders>
    </w:tblPr>
    <w:tblStylePr w:type="firstRow">
      <w:rPr>
        <w:b/>
        <w:bCs/>
        <w:color w:val="FFFFFF" w:themeColor="background1"/>
      </w:rPr>
      <w:tblPr/>
      <w:tcPr>
        <w:tcBorders>
          <w:top w:val="single" w:sz="4" w:space="0" w:color="0075BC" w:themeColor="accent1"/>
          <w:left w:val="single" w:sz="4" w:space="0" w:color="0075BC" w:themeColor="accent1"/>
          <w:bottom w:val="single" w:sz="4" w:space="0" w:color="0075BC" w:themeColor="accent1"/>
          <w:right w:val="single" w:sz="4" w:space="0" w:color="0075BC" w:themeColor="accent1"/>
          <w:insideH w:val="nil"/>
          <w:insideV w:val="nil"/>
        </w:tcBorders>
        <w:shd w:val="clear" w:color="auto" w:fill="0075BC" w:themeFill="accent1"/>
      </w:tcPr>
    </w:tblStylePr>
    <w:tblStylePr w:type="lastRow">
      <w:rPr>
        <w:b/>
        <w:bCs/>
      </w:rPr>
      <w:tblPr/>
      <w:tcPr>
        <w:tcBorders>
          <w:top w:val="double" w:sz="4" w:space="0" w:color="0075BC" w:themeColor="accent1"/>
        </w:tcBorders>
      </w:tcPr>
    </w:tblStylePr>
    <w:tblStylePr w:type="firstCol">
      <w:rPr>
        <w:b/>
        <w:bCs/>
      </w:rPr>
    </w:tblStylePr>
    <w:tblStylePr w:type="lastCol">
      <w:rPr>
        <w:b/>
        <w:bCs/>
      </w:rPr>
    </w:tblStylePr>
    <w:tblStylePr w:type="band1Vert">
      <w:tblPr/>
      <w:tcPr>
        <w:shd w:val="clear" w:color="auto" w:fill="BEE6FF" w:themeFill="accent1" w:themeFillTint="33"/>
      </w:tcPr>
    </w:tblStylePr>
    <w:tblStylePr w:type="band1Horz">
      <w:tblPr/>
      <w:tcPr>
        <w:shd w:val="clear" w:color="auto" w:fill="BEE6FF" w:themeFill="accent1" w:themeFillTint="33"/>
      </w:tcPr>
    </w:tblStylePr>
  </w:style>
  <w:style w:type="paragraph" w:customStyle="1" w:styleId="IndentedHeading5">
    <w:name w:val="Indented Heading 5"/>
    <w:basedOn w:val="Heading5"/>
    <w:uiPriority w:val="8"/>
    <w:qFormat/>
    <w:rsid w:val="00BB46C1"/>
    <w:pPr>
      <w:numPr>
        <w:numId w:val="6"/>
      </w:numPr>
    </w:pPr>
  </w:style>
  <w:style w:type="paragraph" w:customStyle="1" w:styleId="TableMainHeadingRight">
    <w:name w:val="TableMainHeadingRight"/>
    <w:basedOn w:val="TableMainHeading"/>
    <w:uiPriority w:val="15"/>
    <w:rsid w:val="00F212A5"/>
    <w:pPr>
      <w:spacing w:line="240" w:lineRule="auto"/>
      <w:contextualSpacing w:val="0"/>
      <w:jc w:val="right"/>
    </w:pPr>
  </w:style>
  <w:style w:type="table" w:customStyle="1" w:styleId="FSBTable1">
    <w:name w:val="FSB Table 1"/>
    <w:basedOn w:val="TableNormal"/>
    <w:uiPriority w:val="99"/>
    <w:rsid w:val="0076546A"/>
    <w:pPr>
      <w:spacing w:after="60" w:line="276" w:lineRule="auto"/>
    </w:pPr>
    <w:rPr>
      <w:rFonts w:ascii="Arial" w:eastAsia="Times New Roman" w:hAnsi="Arial" w:cs="Times New Roman"/>
      <w:lang w:eastAsia="en-GB"/>
    </w:rPr>
    <w:tblPr>
      <w:jc w:val="center"/>
      <w:tblBorders>
        <w:top w:val="single" w:sz="12" w:space="0" w:color="3479B7"/>
        <w:bottom w:val="single" w:sz="12" w:space="0" w:color="3479B7"/>
        <w:insideH w:val="single" w:sz="4" w:space="0" w:color="C5C5C5"/>
      </w:tblBorders>
    </w:tblPr>
    <w:trPr>
      <w:jc w:val="center"/>
    </w:trPr>
    <w:tblStylePr w:type="firstRow">
      <w:pPr>
        <w:jc w:val="center"/>
      </w:pPr>
      <w:rPr>
        <w:rFonts w:ascii="Arial" w:hAnsi="Arial"/>
        <w:b/>
        <w:bCs/>
        <w:i w:val="0"/>
        <w:color w:val="02365E"/>
        <w:sz w:val="20"/>
      </w:rPr>
      <w:tblPr/>
      <w:tcPr>
        <w:tcBorders>
          <w:bottom w:val="single" w:sz="4" w:space="0" w:color="3479B7"/>
        </w:tcBorders>
      </w:tcPr>
    </w:tblStylePr>
    <w:tblStylePr w:type="lastRow">
      <w:rPr>
        <w:b/>
        <w:bCs/>
      </w:rPr>
      <w:tblPr/>
      <w:tcPr>
        <w:tcBorders>
          <w:top w:val="double" w:sz="4" w:space="0" w:color="3479B7"/>
        </w:tcBorders>
      </w:tcPr>
    </w:tblStylePr>
    <w:tblStylePr w:type="firstCol">
      <w:rPr>
        <w:b w:val="0"/>
        <w:bCs/>
      </w:rPr>
    </w:tblStylePr>
    <w:tblStylePr w:type="lastCol">
      <w:rPr>
        <w:b w:val="0"/>
        <w:bCs/>
      </w:rPr>
    </w:tblStylePr>
  </w:style>
  <w:style w:type="paragraph" w:customStyle="1" w:styleId="TableTextsmall">
    <w:name w:val="TableText small"/>
    <w:basedOn w:val="TableText"/>
    <w:uiPriority w:val="18"/>
    <w:rsid w:val="003C70B5"/>
    <w:pPr>
      <w:spacing w:before="0" w:after="0"/>
    </w:pPr>
    <w:rPr>
      <w:sz w:val="12"/>
      <w:szCs w:val="12"/>
      <w:shd w:val="clear" w:color="auto" w:fill="FFFFFF"/>
    </w:rPr>
  </w:style>
  <w:style w:type="paragraph" w:customStyle="1" w:styleId="TableTextsmallbold">
    <w:name w:val="TableText small bold"/>
    <w:basedOn w:val="TableTextsmall"/>
    <w:uiPriority w:val="18"/>
    <w:rsid w:val="003C70B5"/>
    <w:rPr>
      <w:b/>
      <w:bCs/>
    </w:rPr>
  </w:style>
  <w:style w:type="paragraph" w:customStyle="1" w:styleId="TableLeftblueitalic">
    <w:name w:val="TableLeft blue italic"/>
    <w:basedOn w:val="TableLeft"/>
    <w:uiPriority w:val="13"/>
    <w:rsid w:val="00AF1313"/>
    <w:rPr>
      <w:i/>
      <w:iCs/>
      <w:color w:val="1E2E8B" w:themeColor="text2"/>
    </w:rPr>
  </w:style>
  <w:style w:type="paragraph" w:customStyle="1" w:styleId="TableHeaderCentered">
    <w:name w:val="TableHeader Centered"/>
    <w:basedOn w:val="TableHeader"/>
    <w:uiPriority w:val="13"/>
    <w:qFormat/>
    <w:rsid w:val="00131957"/>
    <w:pPr>
      <w:spacing w:line="240" w:lineRule="auto"/>
      <w:contextualSpacing w:val="0"/>
      <w:jc w:val="center"/>
    </w:pPr>
  </w:style>
  <w:style w:type="paragraph" w:customStyle="1" w:styleId="ParagraphLeft">
    <w:name w:val="Paragraph Left"/>
    <w:basedOn w:val="Paragraph"/>
    <w:uiPriority w:val="9"/>
    <w:qFormat/>
    <w:rsid w:val="000B4E83"/>
  </w:style>
  <w:style w:type="paragraph" w:customStyle="1" w:styleId="ParagraphBold">
    <w:name w:val="Paragraph Bold"/>
    <w:basedOn w:val="SenderTitle"/>
    <w:qFormat/>
    <w:rsid w:val="00A5443A"/>
  </w:style>
  <w:style w:type="paragraph" w:styleId="Salutation">
    <w:name w:val="Salutation"/>
    <w:basedOn w:val="Normal"/>
    <w:next w:val="Normal"/>
    <w:link w:val="SalutationChar"/>
    <w:uiPriority w:val="99"/>
    <w:rsid w:val="00D10FE2"/>
  </w:style>
  <w:style w:type="character" w:customStyle="1" w:styleId="SalutationChar">
    <w:name w:val="Salutation Char"/>
    <w:basedOn w:val="DefaultParagraphFont"/>
    <w:link w:val="Salutation"/>
    <w:uiPriority w:val="99"/>
    <w:rsid w:val="00D10FE2"/>
    <w:rPr>
      <w:rFonts w:ascii="Segoe UI" w:eastAsia="Times New Roman" w:hAnsi="Segoe UI" w:cs="Times New Roman"/>
      <w:color w:val="000000" w:themeColor="text1"/>
      <w:lang w:eastAsia="en-GB"/>
    </w:rPr>
  </w:style>
  <w:style w:type="paragraph" w:customStyle="1" w:styleId="TableCentered">
    <w:name w:val="Table Centered"/>
    <w:basedOn w:val="TableLeft"/>
    <w:uiPriority w:val="13"/>
    <w:qFormat/>
    <w:rsid w:val="00202482"/>
    <w:pPr>
      <w:jc w:val="center"/>
    </w:pPr>
  </w:style>
  <w:style w:type="paragraph" w:customStyle="1" w:styleId="ParagraphCentered">
    <w:name w:val="Paragraph Centered"/>
    <w:basedOn w:val="TableLeft"/>
    <w:uiPriority w:val="11"/>
    <w:qFormat/>
    <w:rsid w:val="006F631A"/>
    <w:pPr>
      <w:jc w:val="center"/>
    </w:pPr>
  </w:style>
  <w:style w:type="paragraph" w:customStyle="1" w:styleId="Recipient">
    <w:name w:val="Recipient"/>
    <w:basedOn w:val="Normal"/>
    <w:qFormat/>
    <w:rsid w:val="00CE7153"/>
    <w:pPr>
      <w:spacing w:before="0" w:after="0"/>
      <w:jc w:val="left"/>
    </w:pPr>
    <w:rPr>
      <w:sz w:val="21"/>
    </w:rPr>
  </w:style>
  <w:style w:type="paragraph" w:customStyle="1" w:styleId="BulletsL3">
    <w:name w:val="BulletsL3"/>
    <w:basedOn w:val="Paragraph"/>
    <w:uiPriority w:val="3"/>
    <w:qFormat/>
    <w:rsid w:val="00C56467"/>
    <w:pPr>
      <w:numPr>
        <w:ilvl w:val="2"/>
        <w:numId w:val="8"/>
      </w:numPr>
      <w:jc w:val="left"/>
    </w:pPr>
  </w:style>
  <w:style w:type="numbering" w:customStyle="1" w:styleId="Style2">
    <w:name w:val="Style2"/>
    <w:uiPriority w:val="99"/>
    <w:rsid w:val="00BB46C1"/>
    <w:pPr>
      <w:numPr>
        <w:numId w:val="5"/>
      </w:numPr>
    </w:pPr>
  </w:style>
  <w:style w:type="paragraph" w:styleId="Caption">
    <w:name w:val="caption"/>
    <w:basedOn w:val="Normal"/>
    <w:next w:val="Normal"/>
    <w:uiPriority w:val="21"/>
    <w:qFormat/>
    <w:rsid w:val="00EC4AD2"/>
    <w:pPr>
      <w:keepNext/>
      <w:keepLines/>
      <w:spacing w:before="0" w:after="0" w:line="300" w:lineRule="atLeast"/>
    </w:pPr>
    <w:rPr>
      <w:rFonts w:ascii="Segoe UI Semibold" w:hAnsi="Segoe UI Semibold"/>
      <w:color w:val="1E2E8B" w:themeColor="text2"/>
      <w:sz w:val="20"/>
    </w:rPr>
  </w:style>
  <w:style w:type="paragraph" w:customStyle="1" w:styleId="TableSource">
    <w:name w:val="Table Source"/>
    <w:basedOn w:val="TableLeft"/>
    <w:uiPriority w:val="16"/>
    <w:rsid w:val="00AF1313"/>
    <w:rPr>
      <w:sz w:val="18"/>
    </w:rPr>
  </w:style>
  <w:style w:type="numbering" w:customStyle="1" w:styleId="IADIBullets">
    <w:name w:val="IADI_Bullets"/>
    <w:uiPriority w:val="99"/>
    <w:rsid w:val="009C63DA"/>
    <w:pPr>
      <w:numPr>
        <w:numId w:val="8"/>
      </w:numPr>
    </w:pPr>
  </w:style>
  <w:style w:type="paragraph" w:styleId="ListParagraph">
    <w:name w:val="List Paragraph"/>
    <w:basedOn w:val="Normal"/>
    <w:uiPriority w:val="34"/>
    <w:qFormat/>
    <w:rsid w:val="00682A16"/>
    <w:pPr>
      <w:spacing w:before="0" w:after="0"/>
      <w:ind w:left="720"/>
      <w:contextualSpacing/>
      <w:jc w:val="left"/>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8059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Taurai.Togarepi@iadi.org"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ebis.org/rooms/IADI/AGM/2025/documents/Executive%20Council%20(EXCO)/%5bEX83%20-1125-16%5d%20Revised%20Core%20Principles%20Training%20Programme.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Eugenia.Alamillo@iadi.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Juan.Lopez@iadi.org"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ervice@IADI.org"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Shared\BIS\Office_Templates\IADI\A4%20Document%20with%20Header%20(with%20sampl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2421A56CBEA45209A0E6301BC8B3648"/>
        <w:category>
          <w:name w:val="General"/>
          <w:gallery w:val="placeholder"/>
        </w:category>
        <w:types>
          <w:type w:val="bbPlcHdr"/>
        </w:types>
        <w:behaviors>
          <w:behavior w:val="content"/>
        </w:behaviors>
        <w:guid w:val="{3D04A72F-BC8D-410D-9F28-F115B1ABFB05}"/>
      </w:docPartPr>
      <w:docPartBody>
        <w:p w:rsidR="00B673CD" w:rsidRDefault="00B673CD">
          <w:pPr>
            <w:pStyle w:val="82421A56CBEA45209A0E6301BC8B3648"/>
          </w:pPr>
          <w:r w:rsidRPr="00F316E0">
            <w:rPr>
              <w:rStyle w:val="PlaceholderText"/>
            </w:rPr>
            <w:t>Click or tap to enter a date.</w:t>
          </w:r>
        </w:p>
      </w:docPartBody>
    </w:docPart>
    <w:docPart>
      <w:docPartPr>
        <w:name w:val="3983B4EACFA14BC39322FD2E6D4734E3"/>
        <w:category>
          <w:name w:val="General"/>
          <w:gallery w:val="placeholder"/>
        </w:category>
        <w:types>
          <w:type w:val="bbPlcHdr"/>
        </w:types>
        <w:behaviors>
          <w:behavior w:val="content"/>
        </w:behaviors>
        <w:guid w:val="{397E20C8-B4C1-4F8F-B055-28B323133FBC}"/>
      </w:docPartPr>
      <w:docPartBody>
        <w:p w:rsidR="00B673CD" w:rsidRDefault="00B673CD">
          <w:pPr>
            <w:pStyle w:val="3983B4EACFA14BC39322FD2E6D4734E3"/>
          </w:pPr>
          <w:r w:rsidRPr="00971E35">
            <w:rPr>
              <w:rStyle w:val="PlaceholderText"/>
            </w:rPr>
            <w:t>Click or tap here to enter text.</w:t>
          </w:r>
        </w:p>
      </w:docPartBody>
    </w:docPart>
    <w:docPart>
      <w:docPartPr>
        <w:name w:val="311D0223553249459AD8BB06DF813FA4"/>
        <w:category>
          <w:name w:val="General"/>
          <w:gallery w:val="placeholder"/>
        </w:category>
        <w:types>
          <w:type w:val="bbPlcHdr"/>
        </w:types>
        <w:behaviors>
          <w:behavior w:val="content"/>
        </w:behaviors>
        <w:guid w:val="{969234DF-BDA0-4131-B301-D4459D6B2323}"/>
      </w:docPartPr>
      <w:docPartBody>
        <w:p w:rsidR="00B673CD" w:rsidRDefault="00B673CD">
          <w:pPr>
            <w:pStyle w:val="311D0223553249459AD8BB06DF813FA4"/>
          </w:pPr>
          <w:r w:rsidRPr="00971E35">
            <w:rPr>
              <w:rStyle w:val="PlaceholderText"/>
            </w:rPr>
            <w:t>Click or tap here to enter text.</w:t>
          </w:r>
        </w:p>
      </w:docPartBody>
    </w:docPart>
    <w:docPart>
      <w:docPartPr>
        <w:name w:val="F6FA4C0EC05641B39F7256E922145120"/>
        <w:category>
          <w:name w:val="General"/>
          <w:gallery w:val="placeholder"/>
        </w:category>
        <w:types>
          <w:type w:val="bbPlcHdr"/>
        </w:types>
        <w:behaviors>
          <w:behavior w:val="content"/>
        </w:behaviors>
        <w:guid w:val="{68FE57DB-5CAB-40B4-A03A-CD9D78B73789}"/>
      </w:docPartPr>
      <w:docPartBody>
        <w:p w:rsidR="00B673CD" w:rsidRDefault="00B673CD" w:rsidP="00B673CD">
          <w:pPr>
            <w:pStyle w:val="F6FA4C0EC05641B39F7256E922145120"/>
          </w:pPr>
          <w:r w:rsidRPr="00971E35">
            <w:rPr>
              <w:rStyle w:val="PlaceholderText"/>
            </w:rPr>
            <w:t>Click or tap here to enter text.</w:t>
          </w:r>
        </w:p>
      </w:docPartBody>
    </w:docPart>
    <w:docPart>
      <w:docPartPr>
        <w:name w:val="3CC5C47FFB0E48DBA62C4E8DE9F99856"/>
        <w:category>
          <w:name w:val="General"/>
          <w:gallery w:val="placeholder"/>
        </w:category>
        <w:types>
          <w:type w:val="bbPlcHdr"/>
        </w:types>
        <w:behaviors>
          <w:behavior w:val="content"/>
        </w:behaviors>
        <w:guid w:val="{2C4433D2-95A7-45DB-8D1E-6E08DEC80966}"/>
      </w:docPartPr>
      <w:docPartBody>
        <w:p w:rsidR="00B673CD" w:rsidRDefault="00B673CD" w:rsidP="00B673CD">
          <w:pPr>
            <w:pStyle w:val="3CC5C47FFB0E48DBA62C4E8DE9F99856"/>
          </w:pPr>
          <w:r w:rsidRPr="00971E3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3CD"/>
    <w:rsid w:val="00715B3F"/>
    <w:rsid w:val="00B673CD"/>
    <w:rsid w:val="00B76A2D"/>
    <w:rsid w:val="00CD39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73CD"/>
    <w:rPr>
      <w:color w:val="808080"/>
    </w:rPr>
  </w:style>
  <w:style w:type="paragraph" w:customStyle="1" w:styleId="82421A56CBEA45209A0E6301BC8B3648">
    <w:name w:val="82421A56CBEA45209A0E6301BC8B3648"/>
  </w:style>
  <w:style w:type="paragraph" w:customStyle="1" w:styleId="3983B4EACFA14BC39322FD2E6D4734E3">
    <w:name w:val="3983B4EACFA14BC39322FD2E6D4734E3"/>
  </w:style>
  <w:style w:type="paragraph" w:customStyle="1" w:styleId="311D0223553249459AD8BB06DF813FA4">
    <w:name w:val="311D0223553249459AD8BB06DF813FA4"/>
  </w:style>
  <w:style w:type="paragraph" w:customStyle="1" w:styleId="F6FA4C0EC05641B39F7256E922145120">
    <w:name w:val="F6FA4C0EC05641B39F7256E922145120"/>
    <w:rsid w:val="00B673CD"/>
  </w:style>
  <w:style w:type="paragraph" w:customStyle="1" w:styleId="3CC5C47FFB0E48DBA62C4E8DE9F99856">
    <w:name w:val="3CC5C47FFB0E48DBA62C4E8DE9F99856"/>
    <w:rsid w:val="00B673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IADI_V03">
      <a:dk1>
        <a:sysClr val="windowText" lastClr="000000"/>
      </a:dk1>
      <a:lt1>
        <a:sysClr val="window" lastClr="FFFFFF"/>
      </a:lt1>
      <a:dk2>
        <a:srgbClr val="1E2E8B"/>
      </a:dk2>
      <a:lt2>
        <a:srgbClr val="D2D2D2"/>
      </a:lt2>
      <a:accent1>
        <a:srgbClr val="0075BC"/>
      </a:accent1>
      <a:accent2>
        <a:srgbClr val="6EA4CB"/>
      </a:accent2>
      <a:accent3>
        <a:srgbClr val="005563"/>
      </a:accent3>
      <a:accent4>
        <a:srgbClr val="1CA867"/>
      </a:accent4>
      <a:accent5>
        <a:srgbClr val="A2B93B"/>
      </a:accent5>
      <a:accent6>
        <a:srgbClr val="DBD04B"/>
      </a:accent6>
      <a:hlink>
        <a:srgbClr val="000000"/>
      </a:hlink>
      <a:folHlink>
        <a:srgbClr val="7F7F7F"/>
      </a:folHlink>
    </a:clrScheme>
    <a:fontScheme name="Custom 1">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4a259cdd-832a-4f7d-b859-fafde3745e75">
      <Terms xmlns="http://schemas.microsoft.com/office/infopath/2007/PartnerControls"/>
    </TaxKeywordTaxHTField>
    <BisDocumentTypeTaxHTField0 xmlns="4a259cdd-832a-4f7d-b859-fafde3745e75">
      <Terms xmlns="http://schemas.microsoft.com/office/infopath/2007/PartnerControls"/>
    </BisDocumentTypeTaxHTField0>
    <IconOverlay xmlns="http://schemas.microsoft.com/sharepoint/v4" xsi:nil="true"/>
    <TaxCatchAll xmlns="4a259cdd-832a-4f7d-b859-fafde3745e75"/>
    <BisAuthorssTaxHTField0 xmlns="4a259cdd-832a-4f7d-b859-fafde3745e75">
      <Terms xmlns="http://schemas.microsoft.com/office/infopath/2007/PartnerControls"/>
    </BisAuthorssTaxHTField0>
    <_dlc_DocId xmlns="4a259cdd-832a-4f7d-b859-fafde3745e75">2cd58c7b-a94d-45b2-b129-fc78881eaa83-0.1</_dlc_DocId>
    <_dlc_DocIdUrl xmlns="4a259cdd-832a-4f7d-b859-fafde3745e75">
      <Url>https://sp.bisinfo.org/teams/iadi/_layouts/15/DocIdRedir.aspx?ID=2cd58c7b-a94d-45b2-b129-fc78881eaa83-0.1</Url>
      <Description>2cd58c7b-a94d-45b2-b129-fc78881eaa83-0.1</Description>
    </_dlc_DocIdUrl>
    <BisCurrentVersion xmlns="5a0de60a-b2f4-4db9-bd7d-240d86f4e5d2" xsi:nil="true"/>
    <BisInstitutionTaxHTField0 xmlns="5a0de60a-b2f4-4db9-bd7d-240d86f4e5d2">
      <Terms xmlns="http://schemas.microsoft.com/office/infopath/2007/PartnerControls"/>
    </BisInstitutionTaxHTField0>
    <BisPermalink xmlns="5a0de60a-b2f4-4db9-bd7d-240d86f4e5d2">
      <Url xsi:nil="true"/>
      <Description xsi:nil="true"/>
    </BisPermalink>
    <IsMyDocuments xmlns="5a0de60a-b2f4-4db9-bd7d-240d86f4e5d2">false</IsMyDocuments>
    <BisDocumentDate xmlns="5a0de60a-b2f4-4db9-bd7d-240d86f4e5d2">2026-01-18T23:00:00+00:00</BisDocumentDate>
    <BisTransmission xmlns="5a0de60a-b2f4-4db9-bd7d-240d86f4e5d2">Internal</BisTransmission>
    <BisConfidentiality xmlns="5a0de60a-b2f4-4db9-bd7d-240d86f4e5d2">Restricted</BisConfidentiality>
    <BisRetention xmlns="5a0de60a-b2f4-4db9-bd7d-240d86f4e5d2">Routine</BisRetention>
    <BisRecipientsTaxHTField0 xmlns="5a0de60a-b2f4-4db9-bd7d-240d86f4e5d2">
      <Terms xmlns="http://schemas.microsoft.com/office/infopath/2007/PartnerControls"/>
    </BisRecipientsTaxHTField0>
    <BisAdditionalLinks xmlns="5a0de60a-b2f4-4db9-bd7d-240d86f4e5d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Checked In (Document Id Service)</Name>
    <Synchronization>Synchronous</Synchronization>
    <Type>10004</Type>
    <SequenceNumber>20000</SequenceNumber>
    <Url/>
    <Assembly>Bis.CollaborationPlatform.SharePoint.Services, Version=15.2.0.0, Culture=neutral, PublicKeyToken=334ed2d369ac9e80</Assembly>
    <Class>Bis.CollaborationPlatform.SharePoint.Services.Events.DocumentEventReceiver</Class>
    <Data/>
    <Filter/>
  </Receiver>
  <Receiver>
    <Name>Document Updated (Document Id Service)</Name>
    <Synchronization>Synchronous</Synchronization>
    <Type>10002</Type>
    <SequenceNumber>20001</SequenceNumber>
    <Url/>
    <Assembly>Bis.CollaborationPlatform.SharePoint.Services, Version=15.2.0.0, Culture=neutral, PublicKeyToken=334ed2d369ac9e80</Assembly>
    <Class>Bis.CollaborationPlatform.SharePoint.Services.Events.DocumentEventReceiver</Class>
    <Data/>
    <Filter/>
  </Receiver>
  <Receiver>
    <Name>Document Adding (Document Id Service)</Name>
    <Synchronization>Synchronous</Synchronization>
    <Type>1</Type>
    <SequenceNumber>20002</SequenceNumber>
    <Url/>
    <Assembly>Bis.CollaborationPlatform.SharePoint.Services, Version=15.2.0.0, Culture=neutral, PublicKeyToken=334ed2d369ac9e80</Assembly>
    <Class>Bis.CollaborationPlatform.SharePoint.Services.Events.DocumentEventReceiver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Item Adding (Metadata Push)</Name>
    <Synchronization>Synchronous</Synchronization>
    <Type>1</Type>
    <SequenceNumber>1010</SequenceNumber>
    <Url/>
    <Assembly>Bis.CollaborationPlatform.SharePoint.Services, Version=15.2.0.0, Culture=neutral, PublicKeyToken=334ed2d369ac9e80</Assembly>
    <Class>Bis.CollaborationPlatform.SharePoint.Services.Events.MetadataPushEventReceiver</Class>
    <Data/>
    <Filter/>
  </Receiver>
  <Receiver>
    <Name>Item Updating (Metadata Push)</Name>
    <Synchronization>Synchronous</Synchronization>
    <Type>2</Type>
    <SequenceNumber>1010</SequenceNumber>
    <Url/>
    <Assembly>Bis.CollaborationPlatform.SharePoint.Services, Version=15.2.0.0, Culture=neutral, PublicKeyToken=334ed2d369ac9e80</Assembly>
    <Class>Bis.CollaborationPlatform.SharePoint.Services.Events.MetadataPushEventReceiver</Class>
    <Data/>
    <Filter/>
  </Receiver>
  <Receiver>
    <Name>Item File Moved (Metadata Push)</Name>
    <Synchronization>Synchronous</Synchronization>
    <Type>10009</Type>
    <SequenceNumber>1010</SequenceNumber>
    <Url/>
    <Assembly>Bis.CollaborationPlatform.SharePoint.Services, Version=15.2.0.0, Culture=neutral, PublicKeyToken=334ed2d369ac9e80</Assembly>
    <Class>Bis.CollaborationPlatform.SharePoint.Services.Events.MetadataPushEventReceiver</Class>
    <Data/>
    <Filter/>
  </Receiver>
</spe:Receivers>
</file>

<file path=customXml/item4.xml><?xml version="1.0" encoding="utf-8"?>
<ct:contentTypeSchema xmlns:ct="http://schemas.microsoft.com/office/2006/metadata/contentType" xmlns:ma="http://schemas.microsoft.com/office/2006/metadata/properties/metaAttributes" ct:_="" ma:_="" ma:contentTypeName="Bis Document" ma:contentTypeID="0x01010066E6577C753B40CABFD9C9409CB523E500D43694CBAAFBFF4596865E2C7AD3CD67" ma:contentTypeVersion="36" ma:contentTypeDescription="Base ContentType for all Bis Documents." ma:contentTypeScope="" ma:versionID="8e019f5dd4ffa36ad1b0138caf842912">
  <xsd:schema xmlns:xsd="http://www.w3.org/2001/XMLSchema" xmlns:xs="http://www.w3.org/2001/XMLSchema" xmlns:p="http://schemas.microsoft.com/office/2006/metadata/properties" xmlns:ns2="4a259cdd-832a-4f7d-b859-fafde3745e75" xmlns:ns3="5a0de60a-b2f4-4db9-bd7d-240d86f4e5d2" xmlns:ns4="http://schemas.microsoft.com/sharepoint/v4" targetNamespace="http://schemas.microsoft.com/office/2006/metadata/properties" ma:root="true" ma:fieldsID="3f2dc53f342fd30a0a2681a108707125" ns2:_="" ns3:_="" ns4:_="">
    <xsd:import namespace="4a259cdd-832a-4f7d-b859-fafde3745e75"/>
    <xsd:import namespace="5a0de60a-b2f4-4db9-bd7d-240d86f4e5d2"/>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BisDocumentDate" minOccurs="0"/>
                <xsd:element ref="ns3:BisTransmission"/>
                <xsd:element ref="ns3:BisRetention"/>
                <xsd:element ref="ns3:BisPermalink" minOccurs="0"/>
                <xsd:element ref="ns3:BisConfidentiality" minOccurs="0"/>
                <xsd:element ref="ns3:BisInstitutionTaxHTField0" minOccurs="0"/>
                <xsd:element ref="ns2:BisDocumentTypeTaxHTField0" minOccurs="0"/>
                <xsd:element ref="ns2:TaxKeywordTaxHTField" minOccurs="0"/>
                <xsd:element ref="ns2:TaxCatchAll" minOccurs="0"/>
                <xsd:element ref="ns3:BisCurrentVersion" minOccurs="0"/>
                <xsd:element ref="ns3:BisRecipientsTaxHTField0" minOccurs="0"/>
                <xsd:element ref="ns4:IconOverlay" minOccurs="0"/>
                <xsd:element ref="ns2:BisAuthorssTaxHTField0" minOccurs="0"/>
                <xsd:element ref="ns3:IsMyDocuments" minOccurs="0"/>
                <xsd:element ref="ns3:BisAdditionalLink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9cdd-832a-4f7d-b859-fafde3745e7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isDocumentTypeTaxHTField0" ma:index="18" nillable="true" ma:taxonomy="true" ma:internalName="BisDocumentTypeTaxHTField0" ma:taxonomyFieldName="BisDocumentType" ma:displayName="Document Type" ma:fieldId="{3d4bd279-eb4d-4358-a57b-72096c80fdc3}" ma:taxonomyMulti="true" ma:sspId="218490a2-a8bd-4701-ac03-3028876db9c3" ma:termSetId="f0cb95e7-3db9-47fc-88a4-89326bc60752" ma:anchorId="c786001b-2301-4abe-adca-015d172bb848" ma:open="false" ma:isKeyword="false">
      <xsd:complexType>
        <xsd:sequence>
          <xsd:element ref="pc:Terms" minOccurs="0" maxOccurs="1"/>
        </xsd:sequence>
      </xsd:complexType>
    </xsd:element>
    <xsd:element name="TaxKeywordTaxHTField" ma:index="20" nillable="true" ma:taxonomy="true" ma:internalName="TaxKeywordTaxHTField" ma:taxonomyFieldName="TaxKeyword" ma:displayName="Enterprise Keywords" ma:fieldId="{23f27201-bee3-471e-b2e7-b64fd8b7ca38}" ma:taxonomyMulti="true" ma:sspId="218490a2-a8bd-4701-ac03-3028876db9c3" ma:termSetId="00000000-0000-0000-0000-000000000000" ma:anchorId="00000000-0000-0000-0000-000000000000" ma:open="true" ma:isKeyword="true">
      <xsd:complexType>
        <xsd:sequence>
          <xsd:element ref="pc:Terms" minOccurs="0" maxOccurs="1"/>
        </xsd:sequence>
      </xsd:complexType>
    </xsd:element>
    <xsd:element name="TaxCatchAll" ma:index="22" nillable="true" ma:displayName="Taxonomy Catch All Column" ma:description="" ma:hidden="true" ma:list="{37e3ffa5-12c5-4ff2-b093-fa08382630e9}" ma:internalName="TaxCatchAll" ma:showField="CatchAllData" ma:web="4a259cdd-832a-4f7d-b859-fafde3745e75">
      <xsd:complexType>
        <xsd:complexContent>
          <xsd:extension base="dms:MultiChoiceLookup">
            <xsd:sequence>
              <xsd:element name="Value" type="dms:Lookup" maxOccurs="unbounded" minOccurs="0" nillable="true"/>
            </xsd:sequence>
          </xsd:extension>
        </xsd:complexContent>
      </xsd:complexType>
    </xsd:element>
    <xsd:element name="BisAuthorssTaxHTField0" ma:index="27" nillable="true" ma:taxonomy="true" ma:internalName="BisAuthorssTaxHTField0" ma:taxonomyFieldName="BisAuthors" ma:displayName="Author" ma:fieldId="{0b3121bf-a404-47f3-89a2-8100c52bbe6e}" ma:taxonomyMulti="true" ma:sspId="218490a2-a8bd-4701-ac03-3028876db9c3" ma:termSetId="f60d76a3-74ac-4579-8d83-fa03eb287a33" ma:anchorId="349201b0-55be-4fd0-a41a-985dc4cfdf31" ma:open="false" ma:isKeyword="false">
      <xsd:complexType>
        <xsd:sequence>
          <xsd:element ref="pc:Terms" minOccurs="0" maxOccurs="1"/>
        </xsd:sequence>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0de60a-b2f4-4db9-bd7d-240d86f4e5d2" elementFormDefault="qualified">
    <xsd:import namespace="http://schemas.microsoft.com/office/2006/documentManagement/types"/>
    <xsd:import namespace="http://schemas.microsoft.com/office/infopath/2007/PartnerControls"/>
    <xsd:element name="BisDocumentDate" ma:index="11" nillable="true" ma:displayName="Document Date" ma:default="[today]" ma:description="The document date associated with the container or item." ma:format="DateOnly" ma:internalName="BisDocumentDate">
      <xsd:simpleType>
        <xsd:restriction base="dms:DateTime"/>
      </xsd:simpleType>
    </xsd:element>
    <xsd:element name="BisTransmission" ma:index="12" ma:displayName="Transmission" ma:default="Internal" ma:description="The transmission associated with the container or item." ma:internalName="BisTransmission">
      <xsd:simpleType>
        <xsd:restriction base="dms:Choice">
          <xsd:enumeration value="Incoming"/>
          <xsd:enumeration value="Internal"/>
          <xsd:enumeration value="Outgoing"/>
        </xsd:restriction>
      </xsd:simpleType>
    </xsd:element>
    <xsd:element name="BisRetention" ma:index="13" ma:displayName="Retention" ma:default="Routine" ma:description="The retention period associated with the container or item (applied when the item archived)." ma:internalName="BisRetention">
      <xsd:simpleType>
        <xsd:restriction base="dms:Choice">
          <xsd:enumeration value="Routine"/>
          <xsd:enumeration value="Compliance"/>
          <xsd:enumeration value="Permanent"/>
          <xsd:enumeration value="Unknown"/>
        </xsd:restriction>
      </xsd:simpleType>
    </xsd:element>
    <xsd:element name="BisPermalink" ma:index="14" nillable="true" ma:displayName="Permalink" ma:description="The permanent link to the document." ma:format="Hyperlink" ma:hidden="true" ma:internalName="BisPermalink">
      <xsd:complexType>
        <xsd:complexContent>
          <xsd:extension base="dms:URL">
            <xsd:sequence>
              <xsd:element name="Url" type="dms:ValidUrl" minOccurs="0" nillable="true"/>
              <xsd:element name="Description" type="xsd:string" nillable="true"/>
            </xsd:sequence>
          </xsd:extension>
        </xsd:complexContent>
      </xsd:complexType>
    </xsd:element>
    <xsd:element name="BisConfidentiality" ma:index="15" nillable="true" ma:displayName="Confidentiality" ma:default="Restricted" ma:description="The confidentiality of an item in a list." ma:internalName="BisConfidentiality">
      <xsd:simpleType>
        <xsd:restriction base="dms:Choice">
          <xsd:enumeration value="Public"/>
          <xsd:enumeration value="Unrestricted"/>
          <xsd:enumeration value="Restricted"/>
          <xsd:enumeration value="Confidential"/>
          <xsd:enumeration value="Strictly Confidential"/>
        </xsd:restriction>
      </xsd:simpleType>
    </xsd:element>
    <xsd:element name="BisInstitutionTaxHTField0" ma:index="16" nillable="true" ma:taxonomy="true" ma:internalName="BisInstitutionTaxHTField0" ma:taxonomyFieldName="BisInstitution" ma:displayName="Institution" ma:fieldId="{35f4c919-cca5-4807-8085-d895c74d72a0}" ma:taxonomyMulti="true" ma:sspId="218490a2-a8bd-4701-ac03-3028876db9c3" ma:termSetId="69f701bf-a3ed-40c8-acf8-dd2a2400442d" ma:anchorId="00000000-0000-0000-0000-000000000000" ma:open="false" ma:isKeyword="false">
      <xsd:complexType>
        <xsd:sequence>
          <xsd:element ref="pc:Terms" minOccurs="0" maxOccurs="1"/>
        </xsd:sequence>
      </xsd:complexType>
    </xsd:element>
    <xsd:element name="BisCurrentVersion" ma:index="23" nillable="true" ma:displayName="Current Version" ma:description="The current version of the document." ma:hidden="true" ma:internalName="BisCurrentVersion">
      <xsd:simpleType>
        <xsd:restriction base="dms:Text"/>
      </xsd:simpleType>
    </xsd:element>
    <xsd:element name="BisRecipientsTaxHTField0" ma:index="24" nillable="true" ma:taxonomy="true" ma:internalName="BisRecipientsTaxHTField0" ma:taxonomyFieldName="BisRecipients" ma:displayName="Recipients" ma:fieldId="{e7fea616-6871-49b2-95f5-be5c1d92eabc}" ma:taxonomyMulti="true" ma:sspId="218490a2-a8bd-4701-ac03-3028876db9c3" ma:termSetId="f60d76a3-74ac-4579-8d83-fa03eb287a33" ma:anchorId="00000000-0000-0000-0000-000000000000" ma:open="false" ma:isKeyword="false">
      <xsd:complexType>
        <xsd:sequence>
          <xsd:element ref="pc:Terms" minOccurs="0" maxOccurs="1"/>
        </xsd:sequence>
      </xsd:complexType>
    </xsd:element>
    <xsd:element name="IsMyDocuments" ma:index="29" nillable="true" ma:displayName="Is My Documents" ma:default="0" ma:description="This field is added to all BIS contenttypes to allow files and folders from MySite to be copied/moved to Bis Document Libraries" ma:hidden="true" ma:internalName="IsMyDocuments">
      <xsd:simpleType>
        <xsd:restriction base="dms:Boolean"/>
      </xsd:simpleType>
    </xsd:element>
    <xsd:element name="BisAdditionalLinks" ma:index="30" nillable="true" ma:displayName="Links" ma:description="Provides an easy way to copy various links of an item." ma:hidden="true" ma:internalName="BisAdditionalLink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F51D8-849E-4D46-91F5-6CB823A46273}">
  <ds:schemaRefs>
    <ds:schemaRef ds:uri="http://purl.org/dc/elements/1.1/"/>
    <ds:schemaRef ds:uri="http://purl.org/dc/terms/"/>
    <ds:schemaRef ds:uri="http://www.w3.org/XML/1998/namespace"/>
    <ds:schemaRef ds:uri="4a259cdd-832a-4f7d-b859-fafde3745e75"/>
    <ds:schemaRef ds:uri="http://schemas.microsoft.com/sharepoint/v4"/>
    <ds:schemaRef ds:uri="28f9e7ce-0ec5-4b31-9abd-338f66c40e05"/>
    <ds:schemaRef ds:uri="http://purl.org/dc/dcmityp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4A211045-F99F-4061-A5F3-2C3D086CAE99}">
  <ds:schemaRefs>
    <ds:schemaRef ds:uri="http://schemas.microsoft.com/sharepoint/v3/contenttype/forms"/>
  </ds:schemaRefs>
</ds:datastoreItem>
</file>

<file path=customXml/itemProps3.xml><?xml version="1.0" encoding="utf-8"?>
<ds:datastoreItem xmlns:ds="http://schemas.openxmlformats.org/officeDocument/2006/customXml" ds:itemID="{F2795BB1-FE29-4F8E-A585-792F64911F15}">
  <ds:schemaRefs>
    <ds:schemaRef ds:uri="http://schemas.microsoft.com/sharepoint/events"/>
  </ds:schemaRefs>
</ds:datastoreItem>
</file>

<file path=customXml/itemProps4.xml><?xml version="1.0" encoding="utf-8"?>
<ds:datastoreItem xmlns:ds="http://schemas.openxmlformats.org/officeDocument/2006/customXml" ds:itemID="{F3D703CB-C0D3-49E8-BC2A-4B0310499ECF}"/>
</file>

<file path=customXml/itemProps5.xml><?xml version="1.0" encoding="utf-8"?>
<ds:datastoreItem xmlns:ds="http://schemas.openxmlformats.org/officeDocument/2006/customXml" ds:itemID="{80544540-79A7-46DD-BBAC-1E661FA66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 Document with Header (with sample)</Template>
  <TotalTime>1</TotalTime>
  <Pages>2</Pages>
  <Words>448</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BIS</Company>
  <LinksUpToDate>false</LinksUpToDate>
  <CharactersWithSpaces>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Togarepi, Taurai - IADI</dc:creator>
  <cp:keywords/>
  <dc:description/>
  <cp:lastModifiedBy>Togarepi, Taurai - IADI</cp:lastModifiedBy>
  <cp:revision>2</cp:revision>
  <cp:lastPrinted>2024-08-23T08:33:00Z</cp:lastPrinted>
  <dcterms:created xsi:type="dcterms:W3CDTF">2026-01-30T15:23:00Z</dcterms:created>
  <dcterms:modified xsi:type="dcterms:W3CDTF">2026-01-30T15:23:00Z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00811b-a4af-49b1-b096-a91d7a0ead8b_Enabled">
    <vt:lpwstr>true</vt:lpwstr>
  </property>
  <property fmtid="{D5CDD505-2E9C-101B-9397-08002B2CF9AE}" pid="3" name="MSIP_Label_5400811b-a4af-49b1-b096-a91d7a0ead8b_SetDate">
    <vt:lpwstr>2026-01-19T10:21:12Z</vt:lpwstr>
  </property>
  <property fmtid="{D5CDD505-2E9C-101B-9397-08002B2CF9AE}" pid="4" name="MSIP_Label_5400811b-a4af-49b1-b096-a91d7a0ead8b_Method">
    <vt:lpwstr>Privileged</vt:lpwstr>
  </property>
  <property fmtid="{D5CDD505-2E9C-101B-9397-08002B2CF9AE}" pid="5" name="MSIP_Label_5400811b-a4af-49b1-b096-a91d7a0ead8b_Name">
    <vt:lpwstr>Restricted - No Marking</vt:lpwstr>
  </property>
  <property fmtid="{D5CDD505-2E9C-101B-9397-08002B2CF9AE}" pid="6" name="MSIP_Label_5400811b-a4af-49b1-b096-a91d7a0ead8b_SiteId">
    <vt:lpwstr>03e82858-fc14-4f12-b078-aac6d25c87da</vt:lpwstr>
  </property>
  <property fmtid="{D5CDD505-2E9C-101B-9397-08002B2CF9AE}" pid="7" name="MSIP_Label_5400811b-a4af-49b1-b096-a91d7a0ead8b_ActionId">
    <vt:lpwstr>64152bc0-5a4e-4185-90d0-a9db74a50139</vt:lpwstr>
  </property>
  <property fmtid="{D5CDD505-2E9C-101B-9397-08002B2CF9AE}" pid="8" name="MSIP_Label_5400811b-a4af-49b1-b096-a91d7a0ead8b_ContentBits">
    <vt:lpwstr>0</vt:lpwstr>
  </property>
  <property fmtid="{D5CDD505-2E9C-101B-9397-08002B2CF9AE}" pid="9" name="MSIP_Label_5400811b-a4af-49b1-b096-a91d7a0ead8b_Tag">
    <vt:lpwstr>10, 0, 1, 1</vt:lpwstr>
  </property>
  <property fmtid="{D5CDD505-2E9C-101B-9397-08002B2CF9AE}" pid="10" name="ContentTypeId">
    <vt:lpwstr>0x01010066E6577C753B40CABFD9C9409CB523E500D43694CBAAFBFF4596865E2C7AD3CD67</vt:lpwstr>
  </property>
  <property fmtid="{D5CDD505-2E9C-101B-9397-08002B2CF9AE}" pid="11" name="_dlc_DocIdItemGuid">
    <vt:lpwstr>1f7cdf58-f8cc-4a56-aa9c-fb6602e25440</vt:lpwstr>
  </property>
  <property fmtid="{D5CDD505-2E9C-101B-9397-08002B2CF9AE}" pid="12" name="TaxKeyword">
    <vt:lpwstr/>
  </property>
  <property fmtid="{D5CDD505-2E9C-101B-9397-08002B2CF9AE}" pid="13" name="BisDocumentType">
    <vt:lpwstr/>
  </property>
  <property fmtid="{D5CDD505-2E9C-101B-9397-08002B2CF9AE}" pid="14" name="BisInstitution">
    <vt:lpwstr/>
  </property>
  <property fmtid="{D5CDD505-2E9C-101B-9397-08002B2CF9AE}" pid="15" name="BisAuthors">
    <vt:lpwstr/>
  </property>
  <property fmtid="{D5CDD505-2E9C-101B-9397-08002B2CF9AE}" pid="16" name="BisRecipients">
    <vt:lpwstr/>
  </property>
</Properties>
</file>